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283CE" w14:textId="73C132F0" w:rsidR="00486052" w:rsidRDefault="00012BC5">
      <w:bookmarkStart w:id="0" w:name="_GoBack"/>
      <w:bookmarkEnd w:id="0"/>
      <w:r>
        <w:rPr>
          <w:noProof/>
        </w:rPr>
        <mc:AlternateContent>
          <mc:Choice Requires="wpg">
            <w:drawing>
              <wp:anchor distT="0" distB="0" distL="114300" distR="114300" simplePos="1" relativeHeight="251695616" behindDoc="0" locked="0" layoutInCell="1" allowOverlap="1" wp14:anchorId="55CC06B7" wp14:editId="20AF03E1">
                <wp:simplePos x="4025900" y="825500"/>
                <wp:positionH relativeFrom="page">
                  <wp:posOffset>4025900</wp:posOffset>
                </wp:positionH>
                <wp:positionV relativeFrom="page">
                  <wp:posOffset>825500</wp:posOffset>
                </wp:positionV>
                <wp:extent cx="1676400" cy="3012440"/>
                <wp:effectExtent l="0" t="0" r="0" b="10160"/>
                <wp:wrapThrough wrapText="bothSides">
                  <wp:wrapPolygon edited="0">
                    <wp:start x="327" y="0"/>
                    <wp:lineTo x="327" y="21491"/>
                    <wp:lineTo x="20945" y="21491"/>
                    <wp:lineTo x="20945" y="0"/>
                    <wp:lineTo x="327" y="0"/>
                  </wp:wrapPolygon>
                </wp:wrapThrough>
                <wp:docPr id="46" name="Group 46"/>
                <wp:cNvGraphicFramePr/>
                <a:graphic xmlns:a="http://schemas.openxmlformats.org/drawingml/2006/main">
                  <a:graphicData uri="http://schemas.microsoft.com/office/word/2010/wordprocessingGroup">
                    <wpg:wgp>
                      <wpg:cNvGrpSpPr/>
                      <wpg:grpSpPr>
                        <a:xfrm>
                          <a:off x="0" y="0"/>
                          <a:ext cx="1676400" cy="3012440"/>
                          <a:chOff x="0" y="0"/>
                          <a:chExt cx="1676400" cy="3012440"/>
                        </a:xfrm>
                        <a:extLst>
                          <a:ext uri="{0CCBE362-F206-4b92-989A-16890622DB6E}">
                            <ma14:wrappingTextBoxFlag xmlns:ma14="http://schemas.microsoft.com/office/mac/drawingml/2011/main" val="1"/>
                          </a:ext>
                        </a:extLst>
                      </wpg:grpSpPr>
                      <wps:wsp>
                        <wps:cNvPr id="7" name="Text Box 7"/>
                        <wps:cNvSpPr txBox="1"/>
                        <wps:spPr>
                          <a:xfrm>
                            <a:off x="0" y="0"/>
                            <a:ext cx="1676400" cy="301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209550"/>
                            <a:ext cx="1493520" cy="292735"/>
                          </a:xfrm>
                          <a:prstGeom prst="rect">
                            <a:avLst/>
                          </a:prstGeom>
                          <a:noFill/>
                          <a:ln>
                            <a:noFill/>
                          </a:ln>
                          <a:effectLst/>
                          <a:extLst>
                            <a:ext uri="{C572A759-6A51-4108-AA02-DFA0A04FC94B}">
                              <ma14:wrappingTextBoxFlag xmlns:ma14="http://schemas.microsoft.com/office/mac/drawingml/2011/main"/>
                            </a:ext>
                          </a:extLst>
                        </wps:spPr>
                        <wps:txbx id="1">
                          <w:txbxContent>
                            <w:p w14:paraId="640913FA" w14:textId="0758CD0E" w:rsidR="00501445" w:rsidRDefault="00501445" w:rsidP="003962BE">
                              <w:pPr>
                                <w:spacing w:line="240" w:lineRule="auto"/>
                                <w:rPr>
                                  <w:b/>
                                </w:rPr>
                              </w:pPr>
                              <w:r w:rsidRPr="003962BE">
                                <w:rPr>
                                  <w:b/>
                                </w:rPr>
                                <w:t>Important Dates</w:t>
                              </w:r>
                            </w:p>
                            <w:p w14:paraId="389DABD7" w14:textId="487C169F" w:rsidR="004A5CA3" w:rsidRPr="003B66BF" w:rsidRDefault="004A5CA3" w:rsidP="003B66BF">
                              <w:pPr>
                                <w:spacing w:line="240" w:lineRule="auto"/>
                                <w:rPr>
                                  <w:rFonts w:ascii="Comic Sans MS" w:hAnsi="Comic Sans MS"/>
                                  <w:sz w:val="20"/>
                                  <w:szCs w:val="20"/>
                                </w:rPr>
                              </w:pPr>
                              <w:proofErr w:type="gramStart"/>
                              <w:r w:rsidRPr="003B66BF">
                                <w:rPr>
                                  <w:rFonts w:ascii="Comic Sans MS" w:hAnsi="Comic Sans MS"/>
                                  <w:sz w:val="20"/>
                                  <w:szCs w:val="20"/>
                                </w:rPr>
                                <w:t>Student-Led conferences Feb.</w:t>
                              </w:r>
                              <w:proofErr w:type="gramEnd"/>
                              <w:r w:rsidRPr="003B66BF">
                                <w:rPr>
                                  <w:rFonts w:ascii="Comic Sans MS" w:hAnsi="Comic Sans MS"/>
                                  <w:sz w:val="20"/>
                                  <w:szCs w:val="20"/>
                                </w:rPr>
                                <w:t xml:space="preserve"> </w:t>
                              </w:r>
                              <w:r w:rsidR="008256C6" w:rsidRPr="003B66BF">
                                <w:rPr>
                                  <w:rFonts w:ascii="Comic Sans MS" w:hAnsi="Comic Sans MS"/>
                                  <w:sz w:val="20"/>
                                  <w:szCs w:val="20"/>
                                </w:rPr>
                                <w:t xml:space="preserve"> 4, 6, and 7</w:t>
                              </w:r>
                            </w:p>
                            <w:p w14:paraId="32F1E0F0" w14:textId="044F2E1C" w:rsidR="005A51BE" w:rsidRPr="003B66BF" w:rsidRDefault="005A51BE" w:rsidP="003B66BF">
                              <w:pPr>
                                <w:spacing w:line="240" w:lineRule="auto"/>
                                <w:rPr>
                                  <w:rFonts w:ascii="Comic Sans MS" w:hAnsi="Comic Sans MS"/>
                                  <w:sz w:val="20"/>
                                  <w:szCs w:val="20"/>
                                </w:rPr>
                              </w:pPr>
                              <w:r w:rsidRPr="003B66BF">
                                <w:rPr>
                                  <w:rFonts w:ascii="Comic Sans MS" w:hAnsi="Comic Sans MS"/>
                                  <w:sz w:val="20"/>
                                  <w:szCs w:val="20"/>
                                </w:rPr>
                                <w:t>2/10 PTO Meeting 6:30 pm</w:t>
                              </w:r>
                            </w:p>
                            <w:p w14:paraId="397BC623" w14:textId="5B7CB7F6" w:rsidR="002B205E" w:rsidRPr="003B66BF" w:rsidRDefault="002B205E" w:rsidP="003B66BF">
                              <w:pPr>
                                <w:spacing w:line="240" w:lineRule="auto"/>
                                <w:rPr>
                                  <w:rFonts w:ascii="Comic Sans MS" w:hAnsi="Comic Sans MS"/>
                                  <w:sz w:val="20"/>
                                  <w:szCs w:val="20"/>
                                </w:rPr>
                              </w:pPr>
                              <w:r w:rsidRPr="003B66BF">
                                <w:rPr>
                                  <w:rFonts w:ascii="Comic Sans MS" w:hAnsi="Comic Sans MS"/>
                                  <w:sz w:val="20"/>
                                  <w:szCs w:val="20"/>
                                </w:rPr>
                                <w:t>Reading TCAP</w:t>
                              </w:r>
                              <w:r w:rsidR="008256C6" w:rsidRPr="003B66BF">
                                <w:rPr>
                                  <w:rFonts w:ascii="Comic Sans MS" w:hAnsi="Comic Sans MS"/>
                                  <w:sz w:val="20"/>
                                  <w:szCs w:val="20"/>
                                </w:rPr>
                                <w:t xml:space="preserve"> 2/11-12</w:t>
                              </w:r>
                            </w:p>
                            <w:p w14:paraId="5C98FAA9" w14:textId="0AC14146" w:rsidR="00501445" w:rsidRPr="005A51BE" w:rsidRDefault="005A51BE" w:rsidP="003B66BF">
                              <w:pPr>
                                <w:spacing w:line="240" w:lineRule="auto"/>
                                <w:rPr>
                                  <w:rFonts w:ascii="Comic Sans MS" w:hAnsi="Comic Sans MS"/>
                                  <w:szCs w:val="22"/>
                                </w:rPr>
                              </w:pPr>
                              <w:proofErr w:type="gramStart"/>
                              <w:r w:rsidRPr="003B66BF">
                                <w:rPr>
                                  <w:rFonts w:ascii="Comic Sans MS" w:hAnsi="Comic Sans MS"/>
                                  <w:sz w:val="20"/>
                                  <w:szCs w:val="20"/>
                                </w:rPr>
                                <w:t>2/19 Sci. Fair Parent</w:t>
                              </w:r>
                              <w:r w:rsidRPr="005A51BE">
                                <w:rPr>
                                  <w:rFonts w:ascii="Comic Sans MS" w:hAnsi="Comic Sans MS"/>
                                  <w:szCs w:val="22"/>
                                </w:rPr>
                                <w:t xml:space="preserve"> </w:t>
                              </w:r>
                              <w:r w:rsidRPr="003B66BF">
                                <w:rPr>
                                  <w:rFonts w:ascii="Comic Sans MS" w:hAnsi="Comic Sans MS"/>
                                  <w:sz w:val="20"/>
                                  <w:szCs w:val="20"/>
                                </w:rPr>
                                <w:t>Info.</w:t>
                              </w:r>
                              <w:proofErr w:type="gramEnd"/>
                              <w:r w:rsidRPr="003B66BF">
                                <w:rPr>
                                  <w:rFonts w:ascii="Comic Sans MS" w:hAnsi="Comic Sans MS"/>
                                  <w:sz w:val="20"/>
                                  <w:szCs w:val="20"/>
                                </w:rPr>
                                <w:t xml:space="preserve"> Night 6-7pm</w:t>
                              </w:r>
                            </w:p>
                            <w:p w14:paraId="0ED1B27C" w14:textId="53C51A80" w:rsidR="00BF35DC" w:rsidRDefault="00BF35DC" w:rsidP="003962BE">
                              <w:pPr>
                                <w:spacing w:line="240" w:lineRule="auto"/>
                                <w:rPr>
                                  <w:sz w:val="20"/>
                                  <w:szCs w:val="20"/>
                                </w:rPr>
                              </w:pPr>
                            </w:p>
                            <w:p w14:paraId="5A1A7D6A" w14:textId="77777777" w:rsidR="00BF35DC" w:rsidRPr="00987D7D" w:rsidRDefault="00BF35DC" w:rsidP="003962BE">
                              <w:pPr>
                                <w:spacing w:line="240" w:lineRule="auto"/>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501015"/>
                            <a:ext cx="1493520" cy="17780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677545"/>
                            <a:ext cx="1493520" cy="17843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854710"/>
                            <a:ext cx="1417320" cy="30543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158875"/>
                            <a:ext cx="1374775" cy="17843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336040"/>
                            <a:ext cx="1493520" cy="30480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639570"/>
                            <a:ext cx="1298575" cy="17843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816735"/>
                            <a:ext cx="1298575" cy="30543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120900"/>
                            <a:ext cx="1298575" cy="17780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297430"/>
                            <a:ext cx="1298575" cy="30543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2601595"/>
                            <a:ext cx="1493520" cy="27749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26" style="position:absolute;margin-left:317pt;margin-top:65pt;width:132pt;height:237.2pt;z-index:251695616;mso-position-horizontal-relative:page;mso-position-vertical-relative:page" coordsize="1676400,3012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" mv:complextextbox="1">
                <v:shapetype id="_x0000_t202" coordsize="21600,21600" o:spt="202" path="m0,0l0,21600,21600,21600,21600,0xe">
                  <v:stroke joinstyle="miter"/>
                  <v:path gradientshapeok="t" o:connecttype="rect"/>
                </v:shapetype>
                <v:shape id="Text Box 7" o:spid="_x0000_s1027" type="#_x0000_t202" style="position:absolute;width:1676400;height:3012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30" o:spid="_x0000_s1028" type="#_x0000_t202" style="position:absolute;left:91440;top:209550;width:149352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640913FA" w14:textId="0758CD0E" w:rsidR="00501445" w:rsidRDefault="00501445" w:rsidP="003962BE">
                        <w:pPr>
                          <w:spacing w:line="240" w:lineRule="auto"/>
                          <w:rPr>
                            <w:b/>
                          </w:rPr>
                        </w:pPr>
                        <w:r w:rsidRPr="003962BE">
                          <w:rPr>
                            <w:b/>
                          </w:rPr>
                          <w:t>Important Dates</w:t>
                        </w:r>
                      </w:p>
                      <w:p w14:paraId="389DABD7" w14:textId="487C169F" w:rsidR="004A5CA3" w:rsidRPr="003B66BF" w:rsidRDefault="004A5CA3" w:rsidP="003B66BF">
                        <w:pPr>
                          <w:spacing w:line="240" w:lineRule="auto"/>
                          <w:rPr>
                            <w:rFonts w:ascii="Comic Sans MS" w:hAnsi="Comic Sans MS"/>
                            <w:sz w:val="20"/>
                            <w:szCs w:val="20"/>
                          </w:rPr>
                        </w:pPr>
                        <w:proofErr w:type="gramStart"/>
                        <w:r w:rsidRPr="003B66BF">
                          <w:rPr>
                            <w:rFonts w:ascii="Comic Sans MS" w:hAnsi="Comic Sans MS"/>
                            <w:sz w:val="20"/>
                            <w:szCs w:val="20"/>
                          </w:rPr>
                          <w:t>Student-Led conferences Feb.</w:t>
                        </w:r>
                        <w:proofErr w:type="gramEnd"/>
                        <w:r w:rsidRPr="003B66BF">
                          <w:rPr>
                            <w:rFonts w:ascii="Comic Sans MS" w:hAnsi="Comic Sans MS"/>
                            <w:sz w:val="20"/>
                            <w:szCs w:val="20"/>
                          </w:rPr>
                          <w:t xml:space="preserve"> </w:t>
                        </w:r>
                        <w:r w:rsidR="008256C6" w:rsidRPr="003B66BF">
                          <w:rPr>
                            <w:rFonts w:ascii="Comic Sans MS" w:hAnsi="Comic Sans MS"/>
                            <w:sz w:val="20"/>
                            <w:szCs w:val="20"/>
                          </w:rPr>
                          <w:t xml:space="preserve"> 4, 6, and 7</w:t>
                        </w:r>
                      </w:p>
                      <w:p w14:paraId="32F1E0F0" w14:textId="044F2E1C" w:rsidR="005A51BE" w:rsidRPr="003B66BF" w:rsidRDefault="005A51BE" w:rsidP="003B66BF">
                        <w:pPr>
                          <w:spacing w:line="240" w:lineRule="auto"/>
                          <w:rPr>
                            <w:rFonts w:ascii="Comic Sans MS" w:hAnsi="Comic Sans MS"/>
                            <w:sz w:val="20"/>
                            <w:szCs w:val="20"/>
                          </w:rPr>
                        </w:pPr>
                        <w:r w:rsidRPr="003B66BF">
                          <w:rPr>
                            <w:rFonts w:ascii="Comic Sans MS" w:hAnsi="Comic Sans MS"/>
                            <w:sz w:val="20"/>
                            <w:szCs w:val="20"/>
                          </w:rPr>
                          <w:t>2/10 PTO Meeting 6:30 pm</w:t>
                        </w:r>
                      </w:p>
                      <w:p w14:paraId="397BC623" w14:textId="5B7CB7F6" w:rsidR="002B205E" w:rsidRPr="003B66BF" w:rsidRDefault="002B205E" w:rsidP="003B66BF">
                        <w:pPr>
                          <w:spacing w:line="240" w:lineRule="auto"/>
                          <w:rPr>
                            <w:rFonts w:ascii="Comic Sans MS" w:hAnsi="Comic Sans MS"/>
                            <w:sz w:val="20"/>
                            <w:szCs w:val="20"/>
                          </w:rPr>
                        </w:pPr>
                        <w:r w:rsidRPr="003B66BF">
                          <w:rPr>
                            <w:rFonts w:ascii="Comic Sans MS" w:hAnsi="Comic Sans MS"/>
                            <w:sz w:val="20"/>
                            <w:szCs w:val="20"/>
                          </w:rPr>
                          <w:t>Reading TCAP</w:t>
                        </w:r>
                        <w:r w:rsidR="008256C6" w:rsidRPr="003B66BF">
                          <w:rPr>
                            <w:rFonts w:ascii="Comic Sans MS" w:hAnsi="Comic Sans MS"/>
                            <w:sz w:val="20"/>
                            <w:szCs w:val="20"/>
                          </w:rPr>
                          <w:t xml:space="preserve"> 2/11-12</w:t>
                        </w:r>
                      </w:p>
                      <w:p w14:paraId="5C98FAA9" w14:textId="0AC14146" w:rsidR="00501445" w:rsidRPr="005A51BE" w:rsidRDefault="005A51BE" w:rsidP="003B66BF">
                        <w:pPr>
                          <w:spacing w:line="240" w:lineRule="auto"/>
                          <w:rPr>
                            <w:rFonts w:ascii="Comic Sans MS" w:hAnsi="Comic Sans MS"/>
                            <w:szCs w:val="22"/>
                          </w:rPr>
                        </w:pPr>
                        <w:proofErr w:type="gramStart"/>
                        <w:r w:rsidRPr="003B66BF">
                          <w:rPr>
                            <w:rFonts w:ascii="Comic Sans MS" w:hAnsi="Comic Sans MS"/>
                            <w:sz w:val="20"/>
                            <w:szCs w:val="20"/>
                          </w:rPr>
                          <w:t>2/19 Sci. Fair Parent</w:t>
                        </w:r>
                        <w:r w:rsidRPr="005A51BE">
                          <w:rPr>
                            <w:rFonts w:ascii="Comic Sans MS" w:hAnsi="Comic Sans MS"/>
                            <w:szCs w:val="22"/>
                          </w:rPr>
                          <w:t xml:space="preserve"> </w:t>
                        </w:r>
                        <w:r w:rsidRPr="003B66BF">
                          <w:rPr>
                            <w:rFonts w:ascii="Comic Sans MS" w:hAnsi="Comic Sans MS"/>
                            <w:sz w:val="20"/>
                            <w:szCs w:val="20"/>
                          </w:rPr>
                          <w:t>Info.</w:t>
                        </w:r>
                        <w:proofErr w:type="gramEnd"/>
                        <w:r w:rsidRPr="003B66BF">
                          <w:rPr>
                            <w:rFonts w:ascii="Comic Sans MS" w:hAnsi="Comic Sans MS"/>
                            <w:sz w:val="20"/>
                            <w:szCs w:val="20"/>
                          </w:rPr>
                          <w:t xml:space="preserve"> Night 6-7pm</w:t>
                        </w:r>
                      </w:p>
                      <w:p w14:paraId="0ED1B27C" w14:textId="53C51A80" w:rsidR="00BF35DC" w:rsidRDefault="00BF35DC" w:rsidP="003962BE">
                        <w:pPr>
                          <w:spacing w:line="240" w:lineRule="auto"/>
                          <w:rPr>
                            <w:sz w:val="20"/>
                            <w:szCs w:val="20"/>
                          </w:rPr>
                        </w:pPr>
                      </w:p>
                      <w:p w14:paraId="5A1A7D6A" w14:textId="77777777" w:rsidR="00BF35DC" w:rsidRPr="00987D7D" w:rsidRDefault="00BF35DC" w:rsidP="003962BE">
                        <w:pPr>
                          <w:spacing w:line="240" w:lineRule="auto"/>
                          <w:rPr>
                            <w:sz w:val="20"/>
                            <w:szCs w:val="20"/>
                          </w:rPr>
                        </w:pPr>
                      </w:p>
                    </w:txbxContent>
                  </v:textbox>
                </v:shape>
                <v:shape id="Text Box 31" o:spid="_x0000_s1029" type="#_x0000_t202" style="position:absolute;left:91440;top:501015;width:149352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7" inset="0,0,0,0">
                    <w:txbxContent/>
                  </v:textbox>
                </v:shape>
                <v:shape id="Text Box 37" o:spid="_x0000_s1030" type="#_x0000_t202" style="position:absolute;left:91440;top:677545;width:149352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31" type="#_x0000_t202" style="position:absolute;left:91440;top:854710;width:141732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32" type="#_x0000_t202" style="position:absolute;left:91440;top:1158875;width:137477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33" type="#_x0000_t202" style="position:absolute;left:91440;top:1336040;width:14935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34" type="#_x0000_t202" style="position:absolute;left:91440;top:1639570;width:129857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35" type="#_x0000_t202" style="position:absolute;left:91440;top:1816735;width:1298575;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36" type="#_x0000_t202" style="position:absolute;left:91440;top:2120900;width:129857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37" type="#_x0000_t202" style="position:absolute;left:91440;top:2297430;width:1298575;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38" type="#_x0000_t202" style="position:absolute;left:91440;top:2601595;width:149352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v:textbox>
                </v:shape>
                <w10:wrap type="through" anchorx="page" anchory="page"/>
              </v:group>
            </w:pict>
          </mc:Fallback>
        </mc:AlternateContent>
      </w:r>
      <w:r w:rsidR="007F7AD5">
        <w:rPr>
          <w:noProof/>
        </w:rPr>
        <mc:AlternateContent>
          <mc:Choice Requires="wps">
            <w:drawing>
              <wp:anchor distT="0" distB="0" distL="114300" distR="114300" simplePos="0" relativeHeight="251699712" behindDoc="0" locked="0" layoutInCell="1" allowOverlap="1" wp14:anchorId="0F6BF044" wp14:editId="0AD2E443">
                <wp:simplePos x="0" y="0"/>
                <wp:positionH relativeFrom="page">
                  <wp:posOffset>4141470</wp:posOffset>
                </wp:positionH>
                <wp:positionV relativeFrom="page">
                  <wp:posOffset>526415</wp:posOffset>
                </wp:positionV>
                <wp:extent cx="1219200" cy="426085"/>
                <wp:effectExtent l="0" t="0" r="0" b="5715"/>
                <wp:wrapThrough wrapText="bothSides">
                  <wp:wrapPolygon edited="0">
                    <wp:start x="450" y="0"/>
                    <wp:lineTo x="450" y="20602"/>
                    <wp:lineTo x="20700" y="20602"/>
                    <wp:lineTo x="20700" y="0"/>
                    <wp:lineTo x="450" y="0"/>
                  </wp:wrapPolygon>
                </wp:wrapThrough>
                <wp:docPr id="36" name="Text Box 36"/>
                <wp:cNvGraphicFramePr/>
                <a:graphic xmlns:a="http://schemas.openxmlformats.org/drawingml/2006/main">
                  <a:graphicData uri="http://schemas.microsoft.com/office/word/2010/wordprocessingShape">
                    <wps:wsp>
                      <wps:cNvSpPr txBox="1"/>
                      <wps:spPr>
                        <a:xfrm>
                          <a:off x="0" y="0"/>
                          <a:ext cx="1219200"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341777" w14:textId="0D34948D" w:rsidR="007F7AD5" w:rsidRDefault="007F7AD5">
                            <w:r>
                              <w:t>Feb. 3,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margin-left:326.1pt;margin-top:41.45pt;width:96pt;height:33.5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9atMCAAAfBgAADgAAAGRycy9lMm9Eb2MueG1srFTdb9owEH+ftP/B8jtNwgKF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" mv:complextextbox="1" filled="f" stroked="f">
                <v:textbox>
                  <w:txbxContent>
                    <w:p w14:paraId="37341777" w14:textId="0D34948D" w:rsidR="007F7AD5" w:rsidRDefault="007F7AD5">
                      <w:r>
                        <w:t>Feb. 3, 2014</w:t>
                      </w:r>
                    </w:p>
                  </w:txbxContent>
                </v:textbox>
                <w10:wrap type="through" anchorx="page" anchory="page"/>
              </v:shape>
            </w:pict>
          </mc:Fallback>
        </mc:AlternateContent>
      </w:r>
      <w:r w:rsidR="007F7AD5">
        <w:rPr>
          <w:noProof/>
        </w:rPr>
        <mc:AlternateContent>
          <mc:Choice Requires="wps">
            <w:drawing>
              <wp:anchor distT="0" distB="0" distL="114300" distR="114300" simplePos="0" relativeHeight="251642368" behindDoc="0" locked="0" layoutInCell="1" allowOverlap="1" wp14:anchorId="01475470" wp14:editId="578B9E41">
                <wp:simplePos x="0" y="0"/>
                <wp:positionH relativeFrom="page">
                  <wp:posOffset>457200</wp:posOffset>
                </wp:positionH>
                <wp:positionV relativeFrom="page">
                  <wp:posOffset>457200</wp:posOffset>
                </wp:positionV>
                <wp:extent cx="2743200" cy="1089025"/>
                <wp:effectExtent l="0" t="0" r="0" b="3175"/>
                <wp:wrapThrough wrapText="bothSides">
                  <wp:wrapPolygon edited="0">
                    <wp:start x="200" y="0"/>
                    <wp:lineTo x="200" y="21159"/>
                    <wp:lineTo x="21200" y="21159"/>
                    <wp:lineTo x="21200" y="0"/>
                    <wp:lineTo x="200" y="0"/>
                  </wp:wrapPolygon>
                </wp:wrapThrough>
                <wp:docPr id="4" name="Text Box 4"/>
                <wp:cNvGraphicFramePr/>
                <a:graphic xmlns:a="http://schemas.openxmlformats.org/drawingml/2006/main">
                  <a:graphicData uri="http://schemas.microsoft.com/office/word/2010/wordprocessingShape">
                    <wps:wsp>
                      <wps:cNvSpPr txBox="1"/>
                      <wps:spPr>
                        <a:xfrm>
                          <a:off x="0" y="0"/>
                          <a:ext cx="2743200" cy="10890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D512B2" w14:textId="77777777" w:rsidR="007F7AD5" w:rsidRPr="007F7AD5" w:rsidRDefault="00501445" w:rsidP="008F036C">
                            <w:pPr>
                              <w:pStyle w:val="Heading1"/>
                              <w:rPr>
                                <w:color w:val="000000" w:themeColor="text1"/>
                                <w:sz w:val="48"/>
                                <w:szCs w:val="48"/>
                              </w:rPr>
                            </w:pPr>
                            <w:r w:rsidRPr="007F7AD5">
                              <w:rPr>
                                <w:color w:val="000000" w:themeColor="text1"/>
                                <w:sz w:val="48"/>
                                <w:szCs w:val="48"/>
                              </w:rPr>
                              <w:t>3</w:t>
                            </w:r>
                            <w:r w:rsidRPr="007F7AD5">
                              <w:rPr>
                                <w:color w:val="000000" w:themeColor="text1"/>
                                <w:sz w:val="48"/>
                                <w:szCs w:val="48"/>
                                <w:vertAlign w:val="superscript"/>
                              </w:rPr>
                              <w:t>rd</w:t>
                            </w:r>
                            <w:r w:rsidRPr="007F7AD5">
                              <w:rPr>
                                <w:color w:val="000000" w:themeColor="text1"/>
                                <w:sz w:val="48"/>
                                <w:szCs w:val="48"/>
                              </w:rPr>
                              <w:t xml:space="preserve"> Grade’s Time </w:t>
                            </w:r>
                          </w:p>
                          <w:p w14:paraId="0CA888B1" w14:textId="743B15BF" w:rsidR="00501445" w:rsidRPr="007F7AD5" w:rsidRDefault="00501445" w:rsidP="008F036C">
                            <w:pPr>
                              <w:pStyle w:val="Heading1"/>
                              <w:rPr>
                                <w:color w:val="000000" w:themeColor="text1"/>
                                <w:sz w:val="48"/>
                                <w:szCs w:val="48"/>
                              </w:rPr>
                            </w:pPr>
                            <w:proofErr w:type="gramStart"/>
                            <w:r w:rsidRPr="007F7AD5">
                              <w:rPr>
                                <w:color w:val="000000" w:themeColor="text1"/>
                                <w:sz w:val="48"/>
                                <w:szCs w:val="48"/>
                              </w:rPr>
                              <w:t>to</w:t>
                            </w:r>
                            <w:proofErr w:type="gramEnd"/>
                            <w:r w:rsidRPr="007F7AD5">
                              <w:rPr>
                                <w:color w:val="000000" w:themeColor="text1"/>
                                <w:sz w:val="48"/>
                                <w:szCs w:val="48"/>
                              </w:rPr>
                              <w:t xml:space="preserve"> Shine!</w:t>
                            </w:r>
                          </w:p>
                          <w:p w14:paraId="0B3B9071" w14:textId="77777777" w:rsidR="00501445" w:rsidRPr="007F7AD5" w:rsidRDefault="00501445">
                            <w:pP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36pt;margin-top:36pt;width:3in;height:85.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" mv:complextextbox="1" filled="f" stroked="f">
                <v:textbox>
                  <w:txbxContent>
                    <w:p w14:paraId="67D512B2" w14:textId="77777777" w:rsidR="007F7AD5" w:rsidRPr="007F7AD5" w:rsidRDefault="00501445" w:rsidP="008F036C">
                      <w:pPr>
                        <w:pStyle w:val="Heading1"/>
                        <w:rPr>
                          <w:color w:val="000000" w:themeColor="text1"/>
                          <w:sz w:val="48"/>
                          <w:szCs w:val="48"/>
                        </w:rPr>
                      </w:pPr>
                      <w:r w:rsidRPr="007F7AD5">
                        <w:rPr>
                          <w:color w:val="000000" w:themeColor="text1"/>
                          <w:sz w:val="48"/>
                          <w:szCs w:val="48"/>
                        </w:rPr>
                        <w:t>3</w:t>
                      </w:r>
                      <w:r w:rsidRPr="007F7AD5">
                        <w:rPr>
                          <w:color w:val="000000" w:themeColor="text1"/>
                          <w:sz w:val="48"/>
                          <w:szCs w:val="48"/>
                          <w:vertAlign w:val="superscript"/>
                        </w:rPr>
                        <w:t>rd</w:t>
                      </w:r>
                      <w:r w:rsidRPr="007F7AD5">
                        <w:rPr>
                          <w:color w:val="000000" w:themeColor="text1"/>
                          <w:sz w:val="48"/>
                          <w:szCs w:val="48"/>
                        </w:rPr>
                        <w:t xml:space="preserve"> Grade’s Time </w:t>
                      </w:r>
                    </w:p>
                    <w:p w14:paraId="0CA888B1" w14:textId="743B15BF" w:rsidR="00501445" w:rsidRPr="007F7AD5" w:rsidRDefault="00501445" w:rsidP="008F036C">
                      <w:pPr>
                        <w:pStyle w:val="Heading1"/>
                        <w:rPr>
                          <w:color w:val="000000" w:themeColor="text1"/>
                          <w:sz w:val="48"/>
                          <w:szCs w:val="48"/>
                        </w:rPr>
                      </w:pPr>
                      <w:proofErr w:type="gramStart"/>
                      <w:r w:rsidRPr="007F7AD5">
                        <w:rPr>
                          <w:color w:val="000000" w:themeColor="text1"/>
                          <w:sz w:val="48"/>
                          <w:szCs w:val="48"/>
                        </w:rPr>
                        <w:t>to</w:t>
                      </w:r>
                      <w:proofErr w:type="gramEnd"/>
                      <w:r w:rsidRPr="007F7AD5">
                        <w:rPr>
                          <w:color w:val="000000" w:themeColor="text1"/>
                          <w:sz w:val="48"/>
                          <w:szCs w:val="48"/>
                        </w:rPr>
                        <w:t xml:space="preserve"> Shine!</w:t>
                      </w:r>
                    </w:p>
                    <w:p w14:paraId="0B3B9071" w14:textId="77777777" w:rsidR="00501445" w:rsidRPr="007F7AD5" w:rsidRDefault="00501445">
                      <w:pPr>
                        <w:rPr>
                          <w:sz w:val="48"/>
                          <w:szCs w:val="48"/>
                        </w:rPr>
                      </w:pPr>
                    </w:p>
                  </w:txbxContent>
                </v:textbox>
                <w10:wrap type="through" anchorx="page" anchory="page"/>
              </v:shape>
            </w:pict>
          </mc:Fallback>
        </mc:AlternateContent>
      </w:r>
      <w:r w:rsidR="007F7AD5">
        <w:rPr>
          <w:noProof/>
        </w:rPr>
        <mc:AlternateContent>
          <mc:Choice Requires="wps">
            <w:drawing>
              <wp:anchor distT="0" distB="0" distL="114300" distR="114300" simplePos="0" relativeHeight="251698688" behindDoc="0" locked="0" layoutInCell="1" allowOverlap="1" wp14:anchorId="7E3E73FB" wp14:editId="2242FB22">
                <wp:simplePos x="0" y="0"/>
                <wp:positionH relativeFrom="page">
                  <wp:posOffset>5969000</wp:posOffset>
                </wp:positionH>
                <wp:positionV relativeFrom="page">
                  <wp:posOffset>2733675</wp:posOffset>
                </wp:positionV>
                <wp:extent cx="990600" cy="635000"/>
                <wp:effectExtent l="0" t="0" r="0" b="0"/>
                <wp:wrapThrough wrapText="bothSides">
                  <wp:wrapPolygon edited="0">
                    <wp:start x="554" y="0"/>
                    <wp:lineTo x="554" y="20736"/>
                    <wp:lineTo x="20492" y="20736"/>
                    <wp:lineTo x="20492" y="0"/>
                    <wp:lineTo x="554" y="0"/>
                  </wp:wrapPolygon>
                </wp:wrapThrough>
                <wp:docPr id="35" name="Text Box 35"/>
                <wp:cNvGraphicFramePr/>
                <a:graphic xmlns:a="http://schemas.openxmlformats.org/drawingml/2006/main">
                  <a:graphicData uri="http://schemas.microsoft.com/office/word/2010/wordprocessingShape">
                    <wps:wsp>
                      <wps:cNvSpPr txBox="1"/>
                      <wps:spPr>
                        <a:xfrm>
                          <a:off x="0" y="0"/>
                          <a:ext cx="990600"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82E0DC" w14:textId="3B7ACCDA" w:rsidR="003B66BF" w:rsidRDefault="003B66BF">
                            <w:r>
                              <w:t>Valentine Parties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470pt;margin-top:215.25pt;width:78pt;height:50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Ng2NMCAAAe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" mv:complextextbox="1" filled="f" stroked="f">
                <v:textbox>
                  <w:txbxContent>
                    <w:p w14:paraId="0482E0DC" w14:textId="3B7ACCDA" w:rsidR="003B66BF" w:rsidRDefault="003B66BF">
                      <w:r>
                        <w:t>Valentine Parties 2/14</w:t>
                      </w:r>
                    </w:p>
                  </w:txbxContent>
                </v:textbox>
                <w10:wrap type="through" anchorx="page" anchory="page"/>
              </v:shape>
            </w:pict>
          </mc:Fallback>
        </mc:AlternateContent>
      </w:r>
      <w:r w:rsidR="007F7AD5">
        <w:rPr>
          <w:noProof/>
        </w:rPr>
        <mc:AlternateContent>
          <mc:Choice Requires="wps">
            <w:drawing>
              <wp:anchor distT="0" distB="0" distL="114300" distR="114300" simplePos="0" relativeHeight="251697664" behindDoc="0" locked="0" layoutInCell="1" allowOverlap="1" wp14:anchorId="012F327A" wp14:editId="7EA900D1">
                <wp:simplePos x="0" y="0"/>
                <wp:positionH relativeFrom="page">
                  <wp:posOffset>5606415</wp:posOffset>
                </wp:positionH>
                <wp:positionV relativeFrom="page">
                  <wp:posOffset>2585085</wp:posOffset>
                </wp:positionV>
                <wp:extent cx="1601470" cy="1050290"/>
                <wp:effectExtent l="76200" t="0" r="100330" b="118110"/>
                <wp:wrapThrough wrapText="bothSides">
                  <wp:wrapPolygon edited="0">
                    <wp:start x="2741" y="0"/>
                    <wp:lineTo x="-1028" y="0"/>
                    <wp:lineTo x="-1028" y="16716"/>
                    <wp:lineTo x="2741" y="16716"/>
                    <wp:lineTo x="2741" y="22984"/>
                    <wp:lineTo x="9592" y="23507"/>
                    <wp:lineTo x="11990" y="23507"/>
                    <wp:lineTo x="19185" y="16716"/>
                    <wp:lineTo x="22611" y="8880"/>
                    <wp:lineTo x="22611" y="7313"/>
                    <wp:lineTo x="20898" y="3657"/>
                    <wp:lineTo x="18842" y="0"/>
                    <wp:lineTo x="2741" y="0"/>
                  </wp:wrapPolygon>
                </wp:wrapThrough>
                <wp:docPr id="33" name="Heart 33"/>
                <wp:cNvGraphicFramePr/>
                <a:graphic xmlns:a="http://schemas.openxmlformats.org/drawingml/2006/main">
                  <a:graphicData uri="http://schemas.microsoft.com/office/word/2010/wordprocessingShape">
                    <wps:wsp>
                      <wps:cNvSpPr/>
                      <wps:spPr>
                        <a:xfrm>
                          <a:off x="0" y="0"/>
                          <a:ext cx="1601470" cy="1050290"/>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33" o:spid="_x0000_s1026" style="position:absolute;margin-left:441.45pt;margin-top:203.55pt;width:126.1pt;height:82.7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601470,1050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" path="m800735,262573c1134375,-350097,2435569,262573,800735,1050290,-834099,262573,467095,-350097,800735,262573xe" fillcolor="#3f6041 [1860]" strokecolor="#57855b [2564]">
                <v:fill color2="#8eb591 [2580]" rotate="t" colors="0 #4e8953;47186f #83b687;1 #94c398" type="gradient">
                  <o:fill v:ext="view" type="gradientUnscaled"/>
                </v:fill>
                <v:shadow on="t" opacity="28270f" mv:blur="50800f" origin=",.5" offset="0,3pt"/>
                <v:path arrowok="t" o:connecttype="custom" o:connectlocs="800735,262573;800735,1050290;800735,262573" o:connectangles="0,0,0"/>
                <w10:wrap type="through" anchorx="page" anchory="page"/>
              </v:shape>
            </w:pict>
          </mc:Fallback>
        </mc:AlternateContent>
      </w:r>
      <w:r w:rsidR="007F7AD5" w:rsidRPr="00120A6F">
        <w:rPr>
          <w:i/>
          <w:noProof/>
          <w:color w:val="CE6767" w:themeColor="accent6" w:themeShade="BF"/>
        </w:rPr>
        <mc:AlternateContent>
          <mc:Choice Requires="wps">
            <w:drawing>
              <wp:anchor distT="0" distB="0" distL="114300" distR="114300" simplePos="0" relativeHeight="251651584" behindDoc="0" locked="0" layoutInCell="1" allowOverlap="1" wp14:anchorId="48FFC61E" wp14:editId="34915E58">
                <wp:simplePos x="0" y="0"/>
                <wp:positionH relativeFrom="page">
                  <wp:posOffset>457200</wp:posOffset>
                </wp:positionH>
                <wp:positionV relativeFrom="page">
                  <wp:posOffset>1546225</wp:posOffset>
                </wp:positionV>
                <wp:extent cx="3568700" cy="1936750"/>
                <wp:effectExtent l="0" t="0" r="12700" b="0"/>
                <wp:wrapThrough wrapText="bothSides">
                  <wp:wrapPolygon edited="0">
                    <wp:start x="0" y="0"/>
                    <wp:lineTo x="0" y="21246"/>
                    <wp:lineTo x="21523" y="21246"/>
                    <wp:lineTo x="2152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568700" cy="193675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F95A90B" w14:textId="6F83AA40" w:rsidR="00501445" w:rsidRDefault="00501445" w:rsidP="002B205E">
                            <w:pPr>
                              <w:pStyle w:val="Quote"/>
                              <w:rPr>
                                <w:i w:val="0"/>
                                <w:color w:val="000000" w:themeColor="text1"/>
                                <w:sz w:val="22"/>
                                <w:szCs w:val="22"/>
                              </w:rPr>
                            </w:pPr>
                            <w:r w:rsidRPr="00D1056B">
                              <w:rPr>
                                <w:i w:val="0"/>
                                <w:color w:val="000000"/>
                                <w:sz w:val="22"/>
                                <w:szCs w:val="22"/>
                              </w:rPr>
                              <w:t>B</w:t>
                            </w:r>
                            <w:r>
                              <w:rPr>
                                <w:i w:val="0"/>
                                <w:color w:val="000000"/>
                                <w:sz w:val="22"/>
                                <w:szCs w:val="22"/>
                              </w:rPr>
                              <w:t>rian Hepper</w:t>
                            </w:r>
                            <w:r w:rsidRPr="00D1056B">
                              <w:rPr>
                                <w:i w:val="0"/>
                                <w:color w:val="000000"/>
                                <w:sz w:val="22"/>
                                <w:szCs w:val="22"/>
                              </w:rPr>
                              <w:t>le</w:t>
                            </w:r>
                            <w:r w:rsidRPr="00D1056B">
                              <w:rPr>
                                <w:color w:val="8A8E56" w:themeColor="background2" w:themeShade="80"/>
                                <w:sz w:val="22"/>
                                <w:szCs w:val="22"/>
                              </w:rPr>
                              <w:t xml:space="preserve"> </w:t>
                            </w:r>
                            <w:r w:rsidRPr="00D1056B">
                              <w:rPr>
                                <w:i w:val="0"/>
                                <w:color w:val="375439" w:themeColor="accent1" w:themeShade="80"/>
                                <w:sz w:val="22"/>
                                <w:szCs w:val="22"/>
                              </w:rPr>
                              <w:t>bhepperle@d49.org</w:t>
                            </w:r>
                            <w:r w:rsidRPr="00D1056B">
                              <w:rPr>
                                <w:sz w:val="22"/>
                                <w:szCs w:val="22"/>
                              </w:rPr>
                              <w:t xml:space="preserve"> </w:t>
                            </w:r>
                            <w:r w:rsidRPr="00D1056B">
                              <w:rPr>
                                <w:i w:val="0"/>
                                <w:color w:val="000000" w:themeColor="text1"/>
                                <w:sz w:val="22"/>
                                <w:szCs w:val="22"/>
                              </w:rPr>
                              <w:t>495-1149 ext.6530</w:t>
                            </w:r>
                          </w:p>
                          <w:p w14:paraId="7ACDC706" w14:textId="7D9471CA" w:rsidR="002B205E" w:rsidRPr="002B205E" w:rsidRDefault="002B205E" w:rsidP="002B205E">
                            <w:proofErr w:type="spellStart"/>
                            <w:r>
                              <w:t>Tanja</w:t>
                            </w:r>
                            <w:proofErr w:type="spellEnd"/>
                            <w:r>
                              <w:t xml:space="preserve"> Bower </w:t>
                            </w:r>
                            <w:hyperlink r:id="rId7" w:history="1">
                              <w:r w:rsidRPr="00800CF8">
                                <w:rPr>
                                  <w:rStyle w:val="Hyperlink"/>
                                </w:rPr>
                                <w:t>tbower@d49.org</w:t>
                              </w:r>
                            </w:hyperlink>
                            <w:r>
                              <w:t xml:space="preserve"> 495-1149 ext.</w:t>
                            </w:r>
                          </w:p>
                          <w:p w14:paraId="507CE48F" w14:textId="3FD55A8C" w:rsidR="00501445" w:rsidRPr="003C73A2" w:rsidRDefault="002B205E" w:rsidP="003C73A2">
                            <w:pPr>
                              <w:spacing w:line="240" w:lineRule="auto"/>
                              <w:rPr>
                                <w:szCs w:val="22"/>
                              </w:rPr>
                            </w:pPr>
                            <w:r>
                              <w:t>Natalie Hale nhale@d49.org</w:t>
                            </w:r>
                            <w:r w:rsidR="00501445">
                              <w:t xml:space="preserve"> 495-1149 ext.6526</w:t>
                            </w:r>
                          </w:p>
                          <w:p w14:paraId="62591CFC" w14:textId="50CD9B5B" w:rsidR="00501445" w:rsidRDefault="002B205E" w:rsidP="003C73A2">
                            <w:pPr>
                              <w:spacing w:line="240" w:lineRule="auto"/>
                            </w:pPr>
                            <w:r>
                              <w:t>Paige Vincent pvincent@d49.org</w:t>
                            </w:r>
                            <w:r w:rsidR="00630441">
                              <w:t xml:space="preserve"> </w:t>
                            </w:r>
                            <w:r w:rsidR="00501445">
                              <w:t>495-1149 ext.6528</w:t>
                            </w:r>
                          </w:p>
                          <w:p w14:paraId="0FB9E3FD" w14:textId="77777777" w:rsidR="00501445" w:rsidRDefault="00501445" w:rsidP="003C73A2">
                            <w:pPr>
                              <w:spacing w:line="240" w:lineRule="auto"/>
                            </w:pPr>
                            <w:r>
                              <w:t xml:space="preserve">Gail Starr </w:t>
                            </w:r>
                            <w:hyperlink r:id="rId8" w:history="1">
                              <w:r w:rsidRPr="006E6D8A">
                                <w:rPr>
                                  <w:rStyle w:val="Hyperlink"/>
                                </w:rPr>
                                <w:t>gstarr@d49.org</w:t>
                              </w:r>
                            </w:hyperlink>
                            <w:r>
                              <w:t xml:space="preserve"> 495-1149 ext.1149 ext.6527</w:t>
                            </w:r>
                          </w:p>
                          <w:p w14:paraId="471A5C53" w14:textId="465FF317" w:rsidR="00501445" w:rsidRPr="005F6822" w:rsidRDefault="00501445" w:rsidP="003C73A2">
                            <w:pPr>
                              <w:spacing w:line="240" w:lineRule="auto"/>
                            </w:pPr>
                            <w:r>
                              <w:t>Please check and initial your child’s planner, daily.  Thanks1</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2" style="position:absolute;margin-left:36pt;margin-top:121.75pt;width:281pt;height:1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" mv:complextextbox="1" fillcolor="#c0beaf [3207]" stroked="f" strokeweight="3pt">
                <v:textbox inset=",7.2pt,,7.2pt">
                  <w:txbxContent>
                    <w:p w14:paraId="3F95A90B" w14:textId="6F83AA40" w:rsidR="00501445" w:rsidRDefault="00501445" w:rsidP="002B205E">
                      <w:pPr>
                        <w:pStyle w:val="Quote"/>
                        <w:rPr>
                          <w:i w:val="0"/>
                          <w:color w:val="000000" w:themeColor="text1"/>
                          <w:sz w:val="22"/>
                          <w:szCs w:val="22"/>
                        </w:rPr>
                      </w:pPr>
                      <w:r w:rsidRPr="00D1056B">
                        <w:rPr>
                          <w:i w:val="0"/>
                          <w:color w:val="000000"/>
                          <w:sz w:val="22"/>
                          <w:szCs w:val="22"/>
                        </w:rPr>
                        <w:t>B</w:t>
                      </w:r>
                      <w:r>
                        <w:rPr>
                          <w:i w:val="0"/>
                          <w:color w:val="000000"/>
                          <w:sz w:val="22"/>
                          <w:szCs w:val="22"/>
                        </w:rPr>
                        <w:t>rian Hepper</w:t>
                      </w:r>
                      <w:r w:rsidRPr="00D1056B">
                        <w:rPr>
                          <w:i w:val="0"/>
                          <w:color w:val="000000"/>
                          <w:sz w:val="22"/>
                          <w:szCs w:val="22"/>
                        </w:rPr>
                        <w:t>le</w:t>
                      </w:r>
                      <w:r w:rsidRPr="00D1056B">
                        <w:rPr>
                          <w:color w:val="8A8E56" w:themeColor="background2" w:themeShade="80"/>
                          <w:sz w:val="22"/>
                          <w:szCs w:val="22"/>
                        </w:rPr>
                        <w:t xml:space="preserve"> </w:t>
                      </w:r>
                      <w:r w:rsidRPr="00D1056B">
                        <w:rPr>
                          <w:i w:val="0"/>
                          <w:color w:val="375439" w:themeColor="accent1" w:themeShade="80"/>
                          <w:sz w:val="22"/>
                          <w:szCs w:val="22"/>
                        </w:rPr>
                        <w:t>bhepperle@d49.org</w:t>
                      </w:r>
                      <w:r w:rsidRPr="00D1056B">
                        <w:rPr>
                          <w:sz w:val="22"/>
                          <w:szCs w:val="22"/>
                        </w:rPr>
                        <w:t xml:space="preserve"> </w:t>
                      </w:r>
                      <w:r w:rsidRPr="00D1056B">
                        <w:rPr>
                          <w:i w:val="0"/>
                          <w:color w:val="000000" w:themeColor="text1"/>
                          <w:sz w:val="22"/>
                          <w:szCs w:val="22"/>
                        </w:rPr>
                        <w:t>495-1149 ext.6530</w:t>
                      </w:r>
                    </w:p>
                    <w:p w14:paraId="7ACDC706" w14:textId="7D9471CA" w:rsidR="002B205E" w:rsidRPr="002B205E" w:rsidRDefault="002B205E" w:rsidP="002B205E">
                      <w:proofErr w:type="spellStart"/>
                      <w:r>
                        <w:t>Tanja</w:t>
                      </w:r>
                      <w:proofErr w:type="spellEnd"/>
                      <w:r>
                        <w:t xml:space="preserve"> Bower </w:t>
                      </w:r>
                      <w:hyperlink r:id="rId9" w:history="1">
                        <w:r w:rsidRPr="00800CF8">
                          <w:rPr>
                            <w:rStyle w:val="Hyperlink"/>
                          </w:rPr>
                          <w:t>tbower@d49.org</w:t>
                        </w:r>
                      </w:hyperlink>
                      <w:r>
                        <w:t xml:space="preserve"> 495-1149 ext.</w:t>
                      </w:r>
                    </w:p>
                    <w:p w14:paraId="507CE48F" w14:textId="3FD55A8C" w:rsidR="00501445" w:rsidRPr="003C73A2" w:rsidRDefault="002B205E" w:rsidP="003C73A2">
                      <w:pPr>
                        <w:spacing w:line="240" w:lineRule="auto"/>
                        <w:rPr>
                          <w:szCs w:val="22"/>
                        </w:rPr>
                      </w:pPr>
                      <w:r>
                        <w:t>Natalie Hale nhale@d49.org</w:t>
                      </w:r>
                      <w:r w:rsidR="00501445">
                        <w:t xml:space="preserve"> 495-1149 ext.6526</w:t>
                      </w:r>
                    </w:p>
                    <w:p w14:paraId="62591CFC" w14:textId="50CD9B5B" w:rsidR="00501445" w:rsidRDefault="002B205E" w:rsidP="003C73A2">
                      <w:pPr>
                        <w:spacing w:line="240" w:lineRule="auto"/>
                      </w:pPr>
                      <w:r>
                        <w:t>Paige Vincent pvincent@d49.org</w:t>
                      </w:r>
                      <w:r w:rsidR="00630441">
                        <w:t xml:space="preserve"> </w:t>
                      </w:r>
                      <w:r w:rsidR="00501445">
                        <w:t>495-1149 ext.6528</w:t>
                      </w:r>
                    </w:p>
                    <w:p w14:paraId="0FB9E3FD" w14:textId="77777777" w:rsidR="00501445" w:rsidRDefault="00501445" w:rsidP="003C73A2">
                      <w:pPr>
                        <w:spacing w:line="240" w:lineRule="auto"/>
                      </w:pPr>
                      <w:r>
                        <w:t xml:space="preserve">Gail Starr </w:t>
                      </w:r>
                      <w:hyperlink r:id="rId10" w:history="1">
                        <w:r w:rsidRPr="006E6D8A">
                          <w:rPr>
                            <w:rStyle w:val="Hyperlink"/>
                          </w:rPr>
                          <w:t>gstarr@d49.org</w:t>
                        </w:r>
                      </w:hyperlink>
                      <w:r>
                        <w:t xml:space="preserve"> 495-1149 ext.1149 ext.6527</w:t>
                      </w:r>
                    </w:p>
                    <w:p w14:paraId="471A5C53" w14:textId="465FF317" w:rsidR="00501445" w:rsidRPr="005F6822" w:rsidRDefault="00501445" w:rsidP="003C73A2">
                      <w:pPr>
                        <w:spacing w:line="240" w:lineRule="auto"/>
                      </w:pPr>
                      <w:r>
                        <w:t>Please check and initial your child’s planner, daily.  Thanks1</w:t>
                      </w:r>
                    </w:p>
                  </w:txbxContent>
                </v:textbox>
                <w10:wrap type="through" anchorx="page" anchory="page"/>
              </v:rect>
            </w:pict>
          </mc:Fallback>
        </mc:AlternateContent>
      </w:r>
      <w:r w:rsidR="003B66BF">
        <w:rPr>
          <w:noProof/>
        </w:rPr>
        <w:drawing>
          <wp:anchor distT="0" distB="0" distL="114300" distR="114300" simplePos="0" relativeHeight="251696640" behindDoc="0" locked="0" layoutInCell="1" allowOverlap="1" wp14:anchorId="730ABD2A" wp14:editId="47DD18BB">
            <wp:simplePos x="0" y="0"/>
            <wp:positionH relativeFrom="page">
              <wp:posOffset>5606415</wp:posOffset>
            </wp:positionH>
            <wp:positionV relativeFrom="page">
              <wp:posOffset>457200</wp:posOffset>
            </wp:positionV>
            <wp:extent cx="1697355" cy="1734185"/>
            <wp:effectExtent l="0" t="0" r="4445" b="0"/>
            <wp:wrapThrough wrapText="bothSides">
              <wp:wrapPolygon edited="0">
                <wp:start x="9697" y="0"/>
                <wp:lineTo x="6141" y="633"/>
                <wp:lineTo x="3879" y="2531"/>
                <wp:lineTo x="2586" y="15186"/>
                <wp:lineTo x="0" y="18033"/>
                <wp:lineTo x="0" y="19615"/>
                <wp:lineTo x="970" y="20564"/>
                <wp:lineTo x="5172" y="21197"/>
                <wp:lineTo x="10020" y="21197"/>
                <wp:lineTo x="11636" y="21197"/>
                <wp:lineTo x="21333" y="20248"/>
                <wp:lineTo x="21333" y="17717"/>
                <wp:lineTo x="20687" y="8226"/>
                <wp:lineTo x="18101" y="6011"/>
                <wp:lineTo x="14545" y="5062"/>
                <wp:lineTo x="13576" y="2215"/>
                <wp:lineTo x="12283" y="0"/>
                <wp:lineTo x="9697" y="0"/>
              </wp:wrapPolygon>
            </wp:wrapThrough>
            <wp:docPr id="34" name="Picture 34" descr="Macintosh HD:Users:gailstarr:Documents:Communication:clipart:MM900283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ilstarr:Documents:Communication:clipart:MM90028367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35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1" relativeHeight="251644416" behindDoc="0" locked="0" layoutInCell="1" allowOverlap="1" wp14:anchorId="0CCEB601" wp14:editId="080A91B5">
                <wp:simplePos x="2651760" y="3853180"/>
                <wp:positionH relativeFrom="page">
                  <wp:posOffset>2651760</wp:posOffset>
                </wp:positionH>
                <wp:positionV relativeFrom="page">
                  <wp:posOffset>3853180</wp:posOffset>
                </wp:positionV>
                <wp:extent cx="2401570" cy="4084955"/>
                <wp:effectExtent l="0" t="0" r="0" b="4445"/>
                <wp:wrapThrough wrapText="bothSides">
                  <wp:wrapPolygon edited="0">
                    <wp:start x="228" y="0"/>
                    <wp:lineTo x="228" y="21489"/>
                    <wp:lineTo x="21017" y="21489"/>
                    <wp:lineTo x="21017" y="0"/>
                    <wp:lineTo x="228" y="0"/>
                  </wp:wrapPolygon>
                </wp:wrapThrough>
                <wp:docPr id="29" name="Group 29"/>
                <wp:cNvGraphicFramePr/>
                <a:graphic xmlns:a="http://schemas.openxmlformats.org/drawingml/2006/main">
                  <a:graphicData uri="http://schemas.microsoft.com/office/word/2010/wordprocessingGroup">
                    <wpg:wgp>
                      <wpg:cNvGrpSpPr/>
                      <wpg:grpSpPr>
                        <a:xfrm>
                          <a:off x="0" y="0"/>
                          <a:ext cx="2401570" cy="4084955"/>
                          <a:chOff x="0" y="0"/>
                          <a:chExt cx="2401570" cy="4084955"/>
                        </a:xfrm>
                        <a:extLst>
                          <a:ext uri="{0CCBE362-F206-4b92-989A-16890622DB6E}">
                            <ma14:wrappingTextBoxFlag xmlns:ma14="http://schemas.microsoft.com/office/mac/drawingml/2011/main" val="1"/>
                          </a:ext>
                        </a:extLst>
                      </wpg:grpSpPr>
                      <wps:wsp>
                        <wps:cNvPr id="9" name="Text Box 9"/>
                        <wps:cNvSpPr txBox="1"/>
                        <wps:spPr>
                          <a:xfrm>
                            <a:off x="0" y="0"/>
                            <a:ext cx="2401570" cy="40849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218690" cy="37465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419100"/>
                            <a:ext cx="2218690" cy="37846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796290"/>
                            <a:ext cx="2128520" cy="189865"/>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984885"/>
                            <a:ext cx="2128520" cy="18986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173480"/>
                            <a:ext cx="2128520" cy="18986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362075"/>
                            <a:ext cx="2128520" cy="18986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550670"/>
                            <a:ext cx="2128520" cy="189865"/>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739265"/>
                            <a:ext cx="2128520" cy="31686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054860"/>
                            <a:ext cx="2128520" cy="316865"/>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370455"/>
                            <a:ext cx="2128520" cy="190500"/>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559685"/>
                            <a:ext cx="2128520" cy="189865"/>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748280"/>
                            <a:ext cx="2128520" cy="189865"/>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936875"/>
                            <a:ext cx="2128520" cy="189865"/>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125470"/>
                            <a:ext cx="2128520" cy="189865"/>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314065"/>
                            <a:ext cx="2128520" cy="189865"/>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502660"/>
                            <a:ext cx="2128520" cy="189865"/>
                          </a:xfrm>
                          <a:prstGeom prst="rect">
                            <a:avLst/>
                          </a:prstGeom>
                          <a:noFill/>
                          <a:ln>
                            <a:noFill/>
                          </a:ln>
                          <a:effectLst/>
                          <a:extLst>
                            <a:ext uri="{C572A759-6A51-4108-AA02-DFA0A04FC94B}">
                              <ma14:wrappingTextBoxFlag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691255"/>
                            <a:ext cx="2128520" cy="316865"/>
                          </a:xfrm>
                          <a:prstGeom prst="rect">
                            <a:avLst/>
                          </a:prstGeom>
                          <a:noFill/>
                          <a:ln>
                            <a:noFill/>
                          </a:ln>
                          <a:effectLst/>
                          <a:extLst>
                            <a:ext uri="{C572A759-6A51-4108-AA02-DFA0A04FC94B}">
                              <ma14:wrappingTextBoxFlag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43" style="position:absolute;margin-left:208.8pt;margin-top:303.4pt;width:189.1pt;height:321.65pt;z-index:251644416;mso-position-horizontal-relative:page;mso-position-vertical-relative:page" coordsize="2401570,4084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" mv:complextextbox="1">
                <v:shape id="Text Box 9" o:spid="_x0000_s1044" type="#_x0000_t202" style="position:absolute;width:2401570;height:408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3" o:spid="_x0000_s1045" type="#_x0000_t202" style="position:absolute;left:91440;top:45720;width:221869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46" type="#_x0000_t202" style="position:absolute;left:91440;top:419100;width:221869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2" inset="0,0,0,0">
                    <w:txbxContent/>
                  </v:textbox>
                </v:shape>
                <v:shape id="Text Box 12" o:spid="_x0000_s1047" type="#_x0000_t202" style="position:absolute;left:91440;top:79629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8" type="#_x0000_t202" style="position:absolute;left:91440;top:984885;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9" type="#_x0000_t202" style="position:absolute;left:91440;top:117348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50" type="#_x0000_t202" style="position:absolute;left:91440;top:1362075;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51" type="#_x0000_t202" style="position:absolute;left:91440;top:155067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2" type="#_x0000_t202" style="position:absolute;left:91440;top:1739265;width:212852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53" type="#_x0000_t202" style="position:absolute;left:91440;top:2054860;width:212852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4" type="#_x0000_t202" style="position:absolute;left:91440;top:2370455;width:212852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5" type="#_x0000_t202" style="position:absolute;left:91440;top:2559685;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6" type="#_x0000_t202" style="position:absolute;left:91440;top:274828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7" type="#_x0000_t202" style="position:absolute;left:91440;top:2936875;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8" type="#_x0000_t202" style="position:absolute;left:91440;top:312547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9" type="#_x0000_t202" style="position:absolute;left:91440;top:3314065;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60" type="#_x0000_t202" style="position:absolute;left:91440;top:3502660;width:2128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1" type="#_x0000_t202" style="position:absolute;left:91440;top:3691255;width:212852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10" inset="0,0,0,0">
                    <w:txbxContent/>
                  </v:textbox>
                </v:shape>
                <w10:wrap type="through" anchorx="page" anchory="page"/>
              </v:group>
            </w:pict>
          </mc:Fallback>
        </mc:AlternateContent>
      </w:r>
      <w:r w:rsidR="002B205E">
        <w:rPr>
          <w:noProof/>
        </w:rPr>
        <mc:AlternateContent>
          <mc:Choice Requires="wps">
            <w:drawing>
              <wp:anchor distT="0" distB="0" distL="114300" distR="114300" simplePos="0" relativeHeight="251643392" behindDoc="0" locked="0" layoutInCell="1" allowOverlap="1" wp14:anchorId="1FBD3D44" wp14:editId="18848314">
                <wp:simplePos x="0" y="0"/>
                <wp:positionH relativeFrom="page">
                  <wp:posOffset>457200</wp:posOffset>
                </wp:positionH>
                <wp:positionV relativeFrom="page">
                  <wp:posOffset>3863340</wp:posOffset>
                </wp:positionV>
                <wp:extent cx="2194560" cy="4074795"/>
                <wp:effectExtent l="0" t="0" r="0" b="0"/>
                <wp:wrapThrough wrapText="bothSides">
                  <wp:wrapPolygon edited="0">
                    <wp:start x="250" y="0"/>
                    <wp:lineTo x="250" y="21408"/>
                    <wp:lineTo x="21000" y="2140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40747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78AAC399" w14:textId="25736147" w:rsidR="00501445" w:rsidRDefault="00501445" w:rsidP="002B205E">
                            <w:pPr>
                              <w:spacing w:line="276" w:lineRule="auto"/>
                            </w:pPr>
                            <w:r w:rsidRPr="002B205E">
                              <w:rPr>
                                <w:b/>
                                <w:sz w:val="24"/>
                                <w:u w:val="single"/>
                              </w:rPr>
                              <w:t>February starts with student-led conferences!</w:t>
                            </w:r>
                            <w:r>
                              <w:t xml:space="preserve">  This is when your child leads the conference, telling you what they are doing well and what they may need some extra help with.  In the Thursday folders, you should have received a conference time from your children’s teachers during the first week of February.  Students in grades 3-5 will receive an information booklet about the Science Fair at their conference, along with a schedule of dates.  There will also be a Book Fair in the library during this week.  Please feel free to visit the Book Fair.</w:t>
                            </w:r>
                          </w:p>
                          <w:p w14:paraId="217E0B3E" w14:textId="4080F3DA" w:rsidR="00501445" w:rsidRDefault="00501445" w:rsidP="002602B7">
                            <w:r>
                              <w:t>Reading</w:t>
                            </w:r>
                          </w:p>
                          <w:p w14:paraId="233CA5FF" w14:textId="2DF66418" w:rsidR="00501445" w:rsidRDefault="00501445" w:rsidP="002B205E">
                            <w:pPr>
                              <w:spacing w:line="276" w:lineRule="auto"/>
                            </w:pPr>
                            <w:r>
                              <w:t>We are preparing for the Reading TCAP test with a variety of reading genre and skills.  We are writing summaries, interpreting poetry</w:t>
                            </w:r>
                            <w:proofErr w:type="gramStart"/>
                            <w:r>
                              <w:t>,  and</w:t>
                            </w:r>
                            <w:proofErr w:type="gramEnd"/>
                            <w:r>
                              <w:t xml:space="preserve"> writing short answers to comprehension questions with complete sentences.</w:t>
                            </w:r>
                          </w:p>
                          <w:p w14:paraId="07366EA5" w14:textId="6E7FEC71" w:rsidR="00501445" w:rsidRDefault="00501445" w:rsidP="002B205E">
                            <w:pPr>
                              <w:spacing w:line="276" w:lineRule="auto"/>
                            </w:pPr>
                            <w:r>
                              <w:t>Writing</w:t>
                            </w:r>
                          </w:p>
                          <w:p w14:paraId="7191D92E" w14:textId="61958B5F" w:rsidR="00501445" w:rsidRDefault="00501445" w:rsidP="002B205E">
                            <w:pPr>
                              <w:spacing w:line="276" w:lineRule="auto"/>
                            </w:pPr>
                            <w:r>
                              <w:t>Students are independently writing to a prompt, using all they have learned about great writing.  They are also rereading their paragraph and making changes to improve their draft.  The writing TCAP will be in the beginning of March.</w:t>
                            </w:r>
                          </w:p>
                          <w:p w14:paraId="33F7A06A" w14:textId="15E0FE5F" w:rsidR="00501445" w:rsidRDefault="00501445" w:rsidP="002602B7">
                            <w:r>
                              <w:t>Math</w:t>
                            </w:r>
                          </w:p>
                          <w:p w14:paraId="7111A24E" w14:textId="77777777" w:rsidR="003B66BF" w:rsidRDefault="00501445" w:rsidP="002B205E">
                            <w:pPr>
                              <w:spacing w:line="276" w:lineRule="auto"/>
                            </w:pPr>
                            <w:r>
                              <w:t>This month, 3</w:t>
                            </w:r>
                            <w:r w:rsidRPr="00C17900">
                              <w:rPr>
                                <w:vertAlign w:val="superscript"/>
                              </w:rPr>
                              <w:t>rd</w:t>
                            </w:r>
                            <w:r>
                              <w:t xml:space="preserve"> graders will </w:t>
                            </w:r>
                            <w:proofErr w:type="gramStart"/>
                            <w:r>
                              <w:t xml:space="preserve">be </w:t>
                            </w:r>
                            <w:r w:rsidR="004A5CA3">
                              <w:t xml:space="preserve"> wrapping</w:t>
                            </w:r>
                            <w:proofErr w:type="gramEnd"/>
                            <w:r w:rsidR="004A5CA3">
                              <w:t xml:space="preserve"> up their studies in geometric shapes and then they’ll be </w:t>
                            </w:r>
                            <w:r>
                              <w:t>practicing their measuring skills, including time and money.  They will be working on fractions, understanding and using the vocabulary of probability, and making and interpreting graphs.  They should continue to improve their addition, subtraction, and multiplication facts at home</w:t>
                            </w:r>
                            <w:r w:rsidR="005069C8">
                              <w:t xml:space="preserve"> during this month.</w:t>
                            </w:r>
                          </w:p>
                          <w:p w14:paraId="07710532" w14:textId="1211AC1F" w:rsidR="00501445" w:rsidRDefault="003B66BF" w:rsidP="002B205E">
                            <w:pPr>
                              <w:spacing w:line="276" w:lineRule="auto"/>
                            </w:pPr>
                            <w:proofErr w:type="gramStart"/>
                            <w:r w:rsidRPr="003B66BF">
                              <w:rPr>
                                <w:b/>
                              </w:rPr>
                              <w:t>Field Trip to the Money Museum 2/14.</w:t>
                            </w:r>
                            <w:proofErr w:type="gramEnd"/>
                            <w:r>
                              <w:t xml:space="preserve"> Please return signed permission slips and $</w:t>
                            </w:r>
                            <w:proofErr w:type="gramStart"/>
                            <w:r>
                              <w:t>3  as</w:t>
                            </w:r>
                            <w:proofErr w:type="gramEnd"/>
                            <w:r>
                              <w:t xml:space="preserve"> soon as you can.</w:t>
                            </w:r>
                            <w:r w:rsidR="00501445">
                              <w:t xml:space="preserve"> </w:t>
                            </w:r>
                          </w:p>
                          <w:p w14:paraId="294799C1" w14:textId="5CD569FD" w:rsidR="00501445" w:rsidRDefault="00501445" w:rsidP="002602B7"/>
                          <w:p w14:paraId="1E598325" w14:textId="595E8C35" w:rsidR="00501445" w:rsidRDefault="00501445" w:rsidP="00260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62" type="#_x0000_t202" style="position:absolute;margin-left:36pt;margin-top:304.2pt;width:172.8pt;height:320.8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" mv:complextextbox="1" filled="f" stroked="f">
                <v:textbox style="mso-next-textbox:#Text Box 3">
                  <w:txbxContent>
                    <w:p w14:paraId="78AAC399" w14:textId="25736147" w:rsidR="00501445" w:rsidRDefault="00501445" w:rsidP="002B205E">
                      <w:pPr>
                        <w:spacing w:line="276" w:lineRule="auto"/>
                      </w:pPr>
                      <w:r w:rsidRPr="002B205E">
                        <w:rPr>
                          <w:b/>
                          <w:sz w:val="24"/>
                          <w:u w:val="single"/>
                        </w:rPr>
                        <w:t>February starts with student-led conferences!</w:t>
                      </w:r>
                      <w:r>
                        <w:t xml:space="preserve">  This is when your child leads the conference, telling you what they are doing well and what they may need some extra help with.  In the Thursday folders, you should have received a conference time from your children’s teachers during the first week of February.  Students in grades 3-5 will receive an information booklet about the Science Fair at their conference, along with a schedule of dates.  There will also be a Book Fair in the library during this week.  Please feel free to visit the Book Fair.</w:t>
                      </w:r>
                    </w:p>
                    <w:p w14:paraId="217E0B3E" w14:textId="4080F3DA" w:rsidR="00501445" w:rsidRDefault="00501445" w:rsidP="002602B7">
                      <w:r>
                        <w:t>Reading</w:t>
                      </w:r>
                    </w:p>
                    <w:p w14:paraId="233CA5FF" w14:textId="2DF66418" w:rsidR="00501445" w:rsidRDefault="00501445" w:rsidP="002B205E">
                      <w:pPr>
                        <w:spacing w:line="276" w:lineRule="auto"/>
                      </w:pPr>
                      <w:r>
                        <w:t>We are preparing for the Reading TCAP test with a variety of reading genre and skills.  We are writing summaries, interpreting poetry</w:t>
                      </w:r>
                      <w:proofErr w:type="gramStart"/>
                      <w:r>
                        <w:t>,  and</w:t>
                      </w:r>
                      <w:proofErr w:type="gramEnd"/>
                      <w:r>
                        <w:t xml:space="preserve"> writing short answers to comprehension questions with complete sentences.</w:t>
                      </w:r>
                    </w:p>
                    <w:p w14:paraId="07366EA5" w14:textId="6E7FEC71" w:rsidR="00501445" w:rsidRDefault="00501445" w:rsidP="002B205E">
                      <w:pPr>
                        <w:spacing w:line="276" w:lineRule="auto"/>
                      </w:pPr>
                      <w:r>
                        <w:t>Writing</w:t>
                      </w:r>
                    </w:p>
                    <w:p w14:paraId="7191D92E" w14:textId="61958B5F" w:rsidR="00501445" w:rsidRDefault="00501445" w:rsidP="002B205E">
                      <w:pPr>
                        <w:spacing w:line="276" w:lineRule="auto"/>
                      </w:pPr>
                      <w:r>
                        <w:t>Students are independently writing to a prompt, using all they have learned about great writing.  They are also rereading their paragraph and making changes to improve their draft.  The writing TCAP will be in the beginning of March.</w:t>
                      </w:r>
                    </w:p>
                    <w:p w14:paraId="33F7A06A" w14:textId="15E0FE5F" w:rsidR="00501445" w:rsidRDefault="00501445" w:rsidP="002602B7">
                      <w:r>
                        <w:t>Math</w:t>
                      </w:r>
                    </w:p>
                    <w:p w14:paraId="7111A24E" w14:textId="77777777" w:rsidR="003B66BF" w:rsidRDefault="00501445" w:rsidP="002B205E">
                      <w:pPr>
                        <w:spacing w:line="276" w:lineRule="auto"/>
                      </w:pPr>
                      <w:r>
                        <w:t>This month, 3</w:t>
                      </w:r>
                      <w:r w:rsidRPr="00C17900">
                        <w:rPr>
                          <w:vertAlign w:val="superscript"/>
                        </w:rPr>
                        <w:t>rd</w:t>
                      </w:r>
                      <w:r>
                        <w:t xml:space="preserve"> graders will </w:t>
                      </w:r>
                      <w:proofErr w:type="gramStart"/>
                      <w:r>
                        <w:t xml:space="preserve">be </w:t>
                      </w:r>
                      <w:r w:rsidR="004A5CA3">
                        <w:t xml:space="preserve"> wrapping</w:t>
                      </w:r>
                      <w:proofErr w:type="gramEnd"/>
                      <w:r w:rsidR="004A5CA3">
                        <w:t xml:space="preserve"> up their studies in geometric shapes and then they’ll be </w:t>
                      </w:r>
                      <w:r>
                        <w:t>practicing their measuring skills, including time and money.  They will be working on fractions, understanding and using the vocabulary of probability, and making and interpreting graphs.  They should continue to improve their addition, subtraction, and multiplication facts at home</w:t>
                      </w:r>
                      <w:r w:rsidR="005069C8">
                        <w:t xml:space="preserve"> during this month.</w:t>
                      </w:r>
                    </w:p>
                    <w:p w14:paraId="07710532" w14:textId="1211AC1F" w:rsidR="00501445" w:rsidRDefault="003B66BF" w:rsidP="002B205E">
                      <w:pPr>
                        <w:spacing w:line="276" w:lineRule="auto"/>
                      </w:pPr>
                      <w:proofErr w:type="gramStart"/>
                      <w:r w:rsidRPr="003B66BF">
                        <w:rPr>
                          <w:b/>
                        </w:rPr>
                        <w:t>Field Trip to the Money Museum 2/14.</w:t>
                      </w:r>
                      <w:proofErr w:type="gramEnd"/>
                      <w:r>
                        <w:t xml:space="preserve"> Please return signed permission slips and $</w:t>
                      </w:r>
                      <w:proofErr w:type="gramStart"/>
                      <w:r>
                        <w:t>3  as</w:t>
                      </w:r>
                      <w:proofErr w:type="gramEnd"/>
                      <w:r>
                        <w:t xml:space="preserve"> soon as you can.</w:t>
                      </w:r>
                      <w:r w:rsidR="00501445">
                        <w:t xml:space="preserve"> </w:t>
                      </w:r>
                    </w:p>
                    <w:p w14:paraId="294799C1" w14:textId="5CD569FD" w:rsidR="00501445" w:rsidRDefault="00501445" w:rsidP="002602B7"/>
                    <w:p w14:paraId="1E598325" w14:textId="595E8C35" w:rsidR="00501445" w:rsidRDefault="00501445" w:rsidP="002602B7"/>
                  </w:txbxContent>
                </v:textbox>
                <w10:wrap type="through" anchorx="page" anchory="page"/>
              </v:shape>
            </w:pict>
          </mc:Fallback>
        </mc:AlternateContent>
      </w:r>
      <w:r w:rsidR="00425D70" w:rsidRPr="00E64CB1">
        <w:rPr>
          <w:noProof/>
        </w:rPr>
        <mc:AlternateContent>
          <mc:Choice Requires="wps">
            <w:drawing>
              <wp:anchor distT="0" distB="0" distL="114300" distR="114300" simplePos="0" relativeHeight="251646464" behindDoc="0" locked="0" layoutInCell="1" allowOverlap="1" wp14:anchorId="5C15FB2F" wp14:editId="2EA56431">
                <wp:simplePos x="0" y="0"/>
                <wp:positionH relativeFrom="page">
                  <wp:posOffset>457200</wp:posOffset>
                </wp:positionH>
                <wp:positionV relativeFrom="page">
                  <wp:posOffset>8013700</wp:posOffset>
                </wp:positionV>
                <wp:extent cx="5511800" cy="1769745"/>
                <wp:effectExtent l="0" t="0" r="0" b="8255"/>
                <wp:wrapThrough wrapText="bothSides">
                  <wp:wrapPolygon edited="0">
                    <wp:start x="0" y="0"/>
                    <wp:lineTo x="0" y="21391"/>
                    <wp:lineTo x="21500" y="21391"/>
                    <wp:lineTo x="215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5511800" cy="1769745"/>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7D7E8D" w14:textId="77777777" w:rsidR="00501445" w:rsidRDefault="00501445" w:rsidP="005C6BE4">
                            <w:pPr>
                              <w:pStyle w:val="BodyText2"/>
                            </w:pPr>
                            <w:r>
                              <w:t>Being on time and prepared is a life long skill that helps your child be successful.</w:t>
                            </w:r>
                          </w:p>
                          <w:p w14:paraId="733C939F" w14:textId="75F8277B" w:rsidR="00501445" w:rsidRDefault="00501445" w:rsidP="003521E8">
                            <w:pPr>
                              <w:pStyle w:val="BodyText2"/>
                            </w:pPr>
                            <w:r>
                              <w:t xml:space="preserve">School Hours: </w:t>
                            </w:r>
                            <w:r w:rsidRPr="003C73A2">
                              <w:rPr>
                                <w:b/>
                              </w:rPr>
                              <w:t>8:30 to 3:40</w:t>
                            </w:r>
                            <w:r w:rsidRPr="003521E8">
                              <w:t xml:space="preserve"> </w:t>
                            </w:r>
                            <w:r>
                              <w:t>Please check that your child has all listed supplies for this year.</w:t>
                            </w:r>
                          </w:p>
                          <w:p w14:paraId="006CA00E" w14:textId="59ECAD85" w:rsidR="00501445" w:rsidRDefault="00501445" w:rsidP="003521E8">
                            <w:pPr>
                              <w:pStyle w:val="BodyText2"/>
                            </w:pPr>
                            <w:r>
                              <w:t>There is a $20 activity fee.  Please send lunch money if your child is ordering hot lunch, checks should be made out to Falcon Food Services.  Lunch is a $1.60, per lunch.</w:t>
                            </w:r>
                          </w:p>
                          <w:p w14:paraId="108A9AAD" w14:textId="77777777" w:rsidR="00501445" w:rsidRDefault="00501445" w:rsidP="003521E8">
                            <w:pPr>
                              <w:pStyle w:val="BodyText2"/>
                            </w:pPr>
                            <w:r>
                              <w:t>The school calendar tells days on and days off.</w:t>
                            </w:r>
                          </w:p>
                          <w:p w14:paraId="1B659EA1" w14:textId="346F52B2" w:rsidR="00501445" w:rsidRDefault="00501445" w:rsidP="003521E8">
                            <w:pPr>
                              <w:pStyle w:val="BodyText2"/>
                            </w:pPr>
                            <w:r>
                              <w:t>Your child needs to be aware of their schedule for Specials Classes</w:t>
                            </w:r>
                            <w:r w:rsidR="005069C8">
                              <w:t xml:space="preserve"> &amp; TCAP dates</w:t>
                            </w:r>
                            <w:r>
                              <w:t xml:space="preserve">. </w:t>
                            </w:r>
                          </w:p>
                          <w:p w14:paraId="248356E3" w14:textId="74B8CA1C" w:rsidR="00501445" w:rsidRDefault="00501445" w:rsidP="00F57DA0">
                            <w:pPr>
                              <w:pStyle w:val="BodyText2"/>
                              <w:ind w:left="0" w:firstLine="0"/>
                            </w:pPr>
                            <w:r>
                              <w:t xml:space="preserve">Students should bring a </w:t>
                            </w:r>
                            <w:r w:rsidRPr="003C73A2">
                              <w:rPr>
                                <w:b/>
                              </w:rPr>
                              <w:t>water bottle</w:t>
                            </w:r>
                            <w:r>
                              <w:t xml:space="preserve"> and a </w:t>
                            </w:r>
                            <w:r w:rsidRPr="003C73A2">
                              <w:rPr>
                                <w:b/>
                              </w:rPr>
                              <w:t>snack</w:t>
                            </w:r>
                            <w:r>
                              <w:t xml:space="preserve"> everyday.</w:t>
                            </w:r>
                          </w:p>
                          <w:p w14:paraId="5DA9187B" w14:textId="1DEB28C7" w:rsidR="00501445" w:rsidRDefault="00501445" w:rsidP="005C6BE4">
                            <w:pPr>
                              <w:pStyle w:val="BodyText2"/>
                            </w:pPr>
                            <w:r>
                              <w:t>Wear or bring appropriate clothing for the weather.  Our playground is very windy and cold.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63" style="position:absolute;margin-left:36pt;margin-top:631pt;width:434pt;height:139.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" fillcolor="#e2ece3 [660]" stroked="f" strokeweight="3pt">
                <v:textbox inset=",0,,0">
                  <w:txbxContent>
                    <w:p w14:paraId="447D7E8D" w14:textId="77777777" w:rsidR="00501445" w:rsidRDefault="00501445" w:rsidP="005C6BE4">
                      <w:pPr>
                        <w:pStyle w:val="BodyText2"/>
                      </w:pPr>
                      <w:r>
                        <w:t>Being on time and prepared is a life long skill that helps your child be successful.</w:t>
                      </w:r>
                    </w:p>
                    <w:p w14:paraId="733C939F" w14:textId="75F8277B" w:rsidR="00501445" w:rsidRDefault="00501445" w:rsidP="003521E8">
                      <w:pPr>
                        <w:pStyle w:val="BodyText2"/>
                      </w:pPr>
                      <w:r>
                        <w:t xml:space="preserve">School Hours: </w:t>
                      </w:r>
                      <w:r w:rsidRPr="003C73A2">
                        <w:rPr>
                          <w:b/>
                        </w:rPr>
                        <w:t>8:30 to 3:40</w:t>
                      </w:r>
                      <w:r w:rsidRPr="003521E8">
                        <w:t xml:space="preserve"> </w:t>
                      </w:r>
                      <w:r>
                        <w:t>Please check that your child has all listed supplies for this year.</w:t>
                      </w:r>
                    </w:p>
                    <w:p w14:paraId="006CA00E" w14:textId="59ECAD85" w:rsidR="00501445" w:rsidRDefault="00501445" w:rsidP="003521E8">
                      <w:pPr>
                        <w:pStyle w:val="BodyText2"/>
                      </w:pPr>
                      <w:r>
                        <w:t>There is a $20 activity fee.  Please send lunch money if your child is ordering hot lunch, checks should be made out to Falcon Food Services.  Lunch is a $1.60, per lunch.</w:t>
                      </w:r>
                    </w:p>
                    <w:p w14:paraId="108A9AAD" w14:textId="77777777" w:rsidR="00501445" w:rsidRDefault="00501445" w:rsidP="003521E8">
                      <w:pPr>
                        <w:pStyle w:val="BodyText2"/>
                      </w:pPr>
                      <w:r>
                        <w:t>The school calendar tells days on and days off.</w:t>
                      </w:r>
                    </w:p>
                    <w:p w14:paraId="1B659EA1" w14:textId="346F52B2" w:rsidR="00501445" w:rsidRDefault="00501445" w:rsidP="003521E8">
                      <w:pPr>
                        <w:pStyle w:val="BodyText2"/>
                      </w:pPr>
                      <w:r>
                        <w:t>Your child needs to be aware of their schedule for Specials Classes</w:t>
                      </w:r>
                      <w:r w:rsidR="005069C8">
                        <w:t xml:space="preserve"> &amp; TCAP dates</w:t>
                      </w:r>
                      <w:r>
                        <w:t xml:space="preserve">. </w:t>
                      </w:r>
                    </w:p>
                    <w:p w14:paraId="248356E3" w14:textId="74B8CA1C" w:rsidR="00501445" w:rsidRDefault="00501445" w:rsidP="00F57DA0">
                      <w:pPr>
                        <w:pStyle w:val="BodyText2"/>
                        <w:ind w:left="0" w:firstLine="0"/>
                      </w:pPr>
                      <w:r>
                        <w:t xml:space="preserve">Students should bring a </w:t>
                      </w:r>
                      <w:r w:rsidRPr="003C73A2">
                        <w:rPr>
                          <w:b/>
                        </w:rPr>
                        <w:t>water bottle</w:t>
                      </w:r>
                      <w:r>
                        <w:t xml:space="preserve"> and a </w:t>
                      </w:r>
                      <w:r w:rsidRPr="003C73A2">
                        <w:rPr>
                          <w:b/>
                        </w:rPr>
                        <w:t>snack</w:t>
                      </w:r>
                      <w:r>
                        <w:t xml:space="preserve"> everyday.</w:t>
                      </w:r>
                    </w:p>
                    <w:p w14:paraId="5DA9187B" w14:textId="1DEB28C7" w:rsidR="00501445" w:rsidRDefault="00501445" w:rsidP="005C6BE4">
                      <w:pPr>
                        <w:pStyle w:val="BodyText2"/>
                      </w:pPr>
                      <w:r>
                        <w:t>Wear or bring appropriate clothing for the weather.  Our playground is very windy and cold.</w:t>
                      </w:r>
                    </w:p>
                  </w:txbxContent>
                </v:textbox>
                <w10:wrap type="through" anchorx="page" anchory="page"/>
              </v:rect>
            </w:pict>
          </mc:Fallback>
        </mc:AlternateContent>
      </w:r>
      <w:r w:rsidR="002B205E">
        <w:rPr>
          <w:noProof/>
        </w:rPr>
        <mc:AlternateContent>
          <mc:Choice Requires="wps">
            <w:drawing>
              <wp:anchor distT="0" distB="0" distL="114300" distR="114300" simplePos="0" relativeHeight="251645440" behindDoc="0" locked="0" layoutInCell="1" allowOverlap="1" wp14:anchorId="09828C8A" wp14:editId="1A01820C">
                <wp:simplePos x="0" y="0"/>
                <wp:positionH relativeFrom="page">
                  <wp:posOffset>5069840</wp:posOffset>
                </wp:positionH>
                <wp:positionV relativeFrom="page">
                  <wp:posOffset>3837940</wp:posOffset>
                </wp:positionV>
                <wp:extent cx="2258060" cy="4366260"/>
                <wp:effectExtent l="0" t="0" r="0" b="2540"/>
                <wp:wrapThrough wrapText="bothSides">
                  <wp:wrapPolygon edited="0">
                    <wp:start x="243" y="0"/>
                    <wp:lineTo x="243" y="21487"/>
                    <wp:lineTo x="21138" y="21487"/>
                    <wp:lineTo x="21138" y="0"/>
                    <wp:lineTo x="243" y="0"/>
                  </wp:wrapPolygon>
                </wp:wrapThrough>
                <wp:docPr id="10" name="Text Box 10"/>
                <wp:cNvGraphicFramePr/>
                <a:graphic xmlns:a="http://schemas.openxmlformats.org/drawingml/2006/main">
                  <a:graphicData uri="http://schemas.microsoft.com/office/word/2010/wordprocessingShape">
                    <wps:wsp>
                      <wps:cNvSpPr txBox="1"/>
                      <wps:spPr>
                        <a:xfrm>
                          <a:off x="0" y="0"/>
                          <a:ext cx="2258060" cy="43662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64" type="#_x0000_t202" style="position:absolute;margin-left:399.2pt;margin-top:302.2pt;width:177.8pt;height:343.8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" mv:complextextbox="1" filled="f" stroked="f">
                <v:textbox>
                  <w:txbxContent/>
                </v:textbox>
                <w10:wrap type="through" anchorx="page" anchory="page"/>
              </v:shape>
            </w:pict>
          </mc:Fallback>
        </mc:AlternateContent>
      </w:r>
      <w:r w:rsidR="00C06ED0">
        <w:rPr>
          <w:noProof/>
        </w:rPr>
        <w:drawing>
          <wp:anchor distT="0" distB="0" distL="114300" distR="114300" simplePos="0" relativeHeight="251694592" behindDoc="0" locked="0" layoutInCell="1" allowOverlap="1" wp14:anchorId="2A3088B3" wp14:editId="46E6BC75">
            <wp:simplePos x="0" y="0"/>
            <wp:positionH relativeFrom="page">
              <wp:posOffset>5880100</wp:posOffset>
            </wp:positionH>
            <wp:positionV relativeFrom="page">
              <wp:posOffset>8547100</wp:posOffset>
            </wp:positionV>
            <wp:extent cx="1432560" cy="1053465"/>
            <wp:effectExtent l="0" t="0" r="0" b="0"/>
            <wp:wrapThrough wrapText="bothSides">
              <wp:wrapPolygon edited="0">
                <wp:start x="5362" y="0"/>
                <wp:lineTo x="2298" y="521"/>
                <wp:lineTo x="0" y="4166"/>
                <wp:lineTo x="0" y="9895"/>
                <wp:lineTo x="3447" y="16665"/>
                <wp:lineTo x="11106" y="20832"/>
                <wp:lineTo x="12638" y="20832"/>
                <wp:lineTo x="15702" y="20832"/>
                <wp:lineTo x="17617" y="20832"/>
                <wp:lineTo x="21064" y="18228"/>
                <wp:lineTo x="21064" y="13541"/>
                <wp:lineTo x="19915" y="6770"/>
                <wp:lineTo x="11489" y="521"/>
                <wp:lineTo x="8043" y="0"/>
                <wp:lineTo x="5362" y="0"/>
              </wp:wrapPolygon>
            </wp:wrapThrough>
            <wp:docPr id="32" name="Picture 32" descr="Macintosh HD:Applications:Microsoft Office 2011:Office:Media:Clipart: Household.localized:BU009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Household.localized:BU0094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14F">
        <w:rPr>
          <w:noProof/>
        </w:rPr>
        <mc:AlternateContent>
          <mc:Choice Requires="wps">
            <w:drawing>
              <wp:anchor distT="0" distB="0" distL="114300" distR="114300" simplePos="0" relativeHeight="251649536" behindDoc="0" locked="0" layoutInCell="1" allowOverlap="1" wp14:anchorId="7ECBB902" wp14:editId="211413A8">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72a376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169A0BA" wp14:editId="1A42D020">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72a376 [3204]" strokeweight=".25pt">
                <w10:wrap type="tight" anchorx="page" anchory="page"/>
              </v:line>
            </w:pict>
          </mc:Fallback>
        </mc:AlternateContent>
      </w:r>
      <w:r w:rsidR="00120A6F" w:rsidRPr="00120A6F">
        <w:rPr>
          <w:noProof/>
        </w:rPr>
        <w:t xml:space="preserve"> </w:t>
      </w:r>
      <w:r w:rsidR="00A81D81" w:rsidRPr="00A81D81">
        <w:rPr>
          <w:noProof/>
        </w:rPr>
        <w:t xml:space="preserve"> </w:t>
      </w:r>
    </w:p>
    <w:sectPr w:rsidR="00486052" w:rsidSect="00E33428">
      <w:headerReference w:type="even" r:id="rId13"/>
      <w:head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19391" w14:textId="77777777" w:rsidR="00012BC5" w:rsidRDefault="00012BC5" w:rsidP="00E33428">
      <w:r>
        <w:separator/>
      </w:r>
    </w:p>
  </w:endnote>
  <w:endnote w:type="continuationSeparator" w:id="0">
    <w:p w14:paraId="2CEA8476" w14:textId="77777777" w:rsidR="00012BC5" w:rsidRDefault="00012BC5"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65C36" w14:textId="77777777" w:rsidR="00012BC5" w:rsidRDefault="00012BC5" w:rsidP="00E33428">
      <w:r>
        <w:separator/>
      </w:r>
    </w:p>
  </w:footnote>
  <w:footnote w:type="continuationSeparator" w:id="0">
    <w:p w14:paraId="0B456699" w14:textId="77777777" w:rsidR="00012BC5" w:rsidRDefault="00012BC5"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D5B2" w14:textId="77777777" w:rsidR="00501445" w:rsidRDefault="00501445">
    <w:pPr>
      <w:pStyle w:val="Header"/>
    </w:pPr>
    <w:r w:rsidRPr="00C16F71">
      <w:rPr>
        <w:noProof/>
      </w:rPr>
      <mc:AlternateContent>
        <mc:Choice Requires="wps">
          <w:drawing>
            <wp:anchor distT="0" distB="0" distL="114300" distR="114300" simplePos="0" relativeHeight="251663360" behindDoc="0" locked="0" layoutInCell="1" allowOverlap="1" wp14:anchorId="6F147181" wp14:editId="7E535C84">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C92291F" w14:textId="77777777" w:rsidR="00501445" w:rsidRDefault="00501445"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5"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" fillcolor="#72a376 [3204]" stroked="f" strokeweight="3pt">
              <v:stroke o:forcedash="t"/>
              <v:textbox style="mso-next-textbox:#Text Box 31" inset=",0,,0">
                <w:txbxContent>
                  <w:p w14:paraId="0C92291F" w14:textId="77777777" w:rsidR="00501445" w:rsidRDefault="00501445"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2CE3B" w14:textId="77777777" w:rsidR="00501445" w:rsidRDefault="00501445">
    <w:pPr>
      <w:pStyle w:val="Header"/>
    </w:pPr>
    <w:r w:rsidRPr="00161FD3">
      <w:rPr>
        <w:noProof/>
      </w:rPr>
      <mc:AlternateContent>
        <mc:Choice Requires="wps">
          <w:drawing>
            <wp:anchor distT="0" distB="0" distL="114300" distR="114300" simplePos="0" relativeHeight="251661312" behindDoc="0" locked="0" layoutInCell="1" allowOverlap="1" wp14:anchorId="5F11417E" wp14:editId="340A5D4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B7E8DC" w14:textId="77777777" w:rsidR="00501445" w:rsidRDefault="00501445" w:rsidP="00161FD3">
                          <w:pPr>
                            <w:pStyle w:val="Header"/>
                            <w:jc w:val="right"/>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6"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" fillcolor="#a8cdd7 [3206]" stroked="f" strokeweight="3pt">
              <v:textbox inset=",0,,0">
                <w:txbxContent>
                  <w:p w14:paraId="64B7E8DC" w14:textId="77777777" w:rsidR="00501445" w:rsidRDefault="00501445" w:rsidP="00161FD3">
                    <w:pPr>
                      <w:pStyle w:val="Header"/>
                      <w:jc w:val="right"/>
                    </w:pPr>
                    <w:r>
                      <w:fldChar w:fldCharType="begin"/>
                    </w:r>
                    <w:r>
                      <w:instrText xml:space="preserve"> PAGE  \* MERGEFORMAT </w:instrText>
                    </w:r>
                    <w:r>
                      <w:fldChar w:fldCharType="separate"/>
                    </w:r>
                    <w:r>
                      <w:rPr>
                        <w:noProof/>
                      </w:rPr>
                      <w:t>3</w:t>
                    </w:r>
                    <w:r>
                      <w:fldChar w:fldCharType="end"/>
                    </w:r>
                  </w:p>
                </w:txbxContent>
              </v:textbox>
              <w10:wrap type="tight"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F6822"/>
    <w:rsid w:val="00001F52"/>
    <w:rsid w:val="00012BC5"/>
    <w:rsid w:val="00030223"/>
    <w:rsid w:val="000308CE"/>
    <w:rsid w:val="00072997"/>
    <w:rsid w:val="000B6982"/>
    <w:rsid w:val="000C4B60"/>
    <w:rsid w:val="000F5837"/>
    <w:rsid w:val="001069D1"/>
    <w:rsid w:val="00120A6F"/>
    <w:rsid w:val="0013274E"/>
    <w:rsid w:val="00161FD3"/>
    <w:rsid w:val="00166B62"/>
    <w:rsid w:val="00173505"/>
    <w:rsid w:val="0019563C"/>
    <w:rsid w:val="001D6C42"/>
    <w:rsid w:val="001E31C7"/>
    <w:rsid w:val="001F36DC"/>
    <w:rsid w:val="001F5BE7"/>
    <w:rsid w:val="001F6A4B"/>
    <w:rsid w:val="00215EC3"/>
    <w:rsid w:val="00223DB5"/>
    <w:rsid w:val="00236CD6"/>
    <w:rsid w:val="00246A51"/>
    <w:rsid w:val="00252346"/>
    <w:rsid w:val="002602B7"/>
    <w:rsid w:val="002B205E"/>
    <w:rsid w:val="002B3574"/>
    <w:rsid w:val="002C291B"/>
    <w:rsid w:val="002D47B6"/>
    <w:rsid w:val="002E6AAB"/>
    <w:rsid w:val="002F7B0A"/>
    <w:rsid w:val="00305FEE"/>
    <w:rsid w:val="0031454D"/>
    <w:rsid w:val="00335000"/>
    <w:rsid w:val="00347820"/>
    <w:rsid w:val="003521E8"/>
    <w:rsid w:val="003601F9"/>
    <w:rsid w:val="00366C47"/>
    <w:rsid w:val="003962BE"/>
    <w:rsid w:val="003A206A"/>
    <w:rsid w:val="003B66BF"/>
    <w:rsid w:val="003C5778"/>
    <w:rsid w:val="003C73A2"/>
    <w:rsid w:val="003D7AB4"/>
    <w:rsid w:val="003E4545"/>
    <w:rsid w:val="00425D70"/>
    <w:rsid w:val="00445C91"/>
    <w:rsid w:val="0045514F"/>
    <w:rsid w:val="004607DA"/>
    <w:rsid w:val="00470319"/>
    <w:rsid w:val="00486052"/>
    <w:rsid w:val="004A5CA3"/>
    <w:rsid w:val="004C2D79"/>
    <w:rsid w:val="004D5017"/>
    <w:rsid w:val="00501445"/>
    <w:rsid w:val="00502701"/>
    <w:rsid w:val="005069C8"/>
    <w:rsid w:val="00531674"/>
    <w:rsid w:val="0057383F"/>
    <w:rsid w:val="005764BB"/>
    <w:rsid w:val="00577653"/>
    <w:rsid w:val="00583546"/>
    <w:rsid w:val="005930A7"/>
    <w:rsid w:val="00594F05"/>
    <w:rsid w:val="005A51BE"/>
    <w:rsid w:val="005A6C0C"/>
    <w:rsid w:val="005C4ED9"/>
    <w:rsid w:val="005C6BE4"/>
    <w:rsid w:val="005D301B"/>
    <w:rsid w:val="005E6745"/>
    <w:rsid w:val="005E796D"/>
    <w:rsid w:val="005F6822"/>
    <w:rsid w:val="006119CE"/>
    <w:rsid w:val="00623965"/>
    <w:rsid w:val="00630441"/>
    <w:rsid w:val="00642F89"/>
    <w:rsid w:val="00655959"/>
    <w:rsid w:val="00671987"/>
    <w:rsid w:val="00692167"/>
    <w:rsid w:val="00707BE3"/>
    <w:rsid w:val="007307BE"/>
    <w:rsid w:val="00742CCB"/>
    <w:rsid w:val="00766E88"/>
    <w:rsid w:val="007804C7"/>
    <w:rsid w:val="007C0B99"/>
    <w:rsid w:val="007E354A"/>
    <w:rsid w:val="007F7AD5"/>
    <w:rsid w:val="008112AC"/>
    <w:rsid w:val="008256C6"/>
    <w:rsid w:val="00886747"/>
    <w:rsid w:val="008C0137"/>
    <w:rsid w:val="008D4916"/>
    <w:rsid w:val="008F036C"/>
    <w:rsid w:val="009018AA"/>
    <w:rsid w:val="00901E1B"/>
    <w:rsid w:val="009117A3"/>
    <w:rsid w:val="00911AEE"/>
    <w:rsid w:val="00920D11"/>
    <w:rsid w:val="009220E8"/>
    <w:rsid w:val="0095345B"/>
    <w:rsid w:val="009567E4"/>
    <w:rsid w:val="009805AD"/>
    <w:rsid w:val="00987A43"/>
    <w:rsid w:val="00987D7D"/>
    <w:rsid w:val="00997156"/>
    <w:rsid w:val="009B010D"/>
    <w:rsid w:val="009C3227"/>
    <w:rsid w:val="009D7740"/>
    <w:rsid w:val="00A5359A"/>
    <w:rsid w:val="00A5439D"/>
    <w:rsid w:val="00A73920"/>
    <w:rsid w:val="00A81D81"/>
    <w:rsid w:val="00A97E73"/>
    <w:rsid w:val="00AC279C"/>
    <w:rsid w:val="00AC6EFC"/>
    <w:rsid w:val="00B30545"/>
    <w:rsid w:val="00B35A2D"/>
    <w:rsid w:val="00B436D9"/>
    <w:rsid w:val="00B81DAC"/>
    <w:rsid w:val="00B938E3"/>
    <w:rsid w:val="00BA5736"/>
    <w:rsid w:val="00BB799F"/>
    <w:rsid w:val="00BC42F4"/>
    <w:rsid w:val="00BD2AC9"/>
    <w:rsid w:val="00BF29F2"/>
    <w:rsid w:val="00BF35DC"/>
    <w:rsid w:val="00C01050"/>
    <w:rsid w:val="00C06ED0"/>
    <w:rsid w:val="00C146B7"/>
    <w:rsid w:val="00C16F71"/>
    <w:rsid w:val="00C17900"/>
    <w:rsid w:val="00C27B45"/>
    <w:rsid w:val="00C319EB"/>
    <w:rsid w:val="00C4030A"/>
    <w:rsid w:val="00C46335"/>
    <w:rsid w:val="00C6386A"/>
    <w:rsid w:val="00C6405A"/>
    <w:rsid w:val="00C67086"/>
    <w:rsid w:val="00C704B7"/>
    <w:rsid w:val="00C73D0C"/>
    <w:rsid w:val="00CA760F"/>
    <w:rsid w:val="00CD6283"/>
    <w:rsid w:val="00CE1814"/>
    <w:rsid w:val="00CF6B98"/>
    <w:rsid w:val="00D1056B"/>
    <w:rsid w:val="00D37299"/>
    <w:rsid w:val="00D83C5A"/>
    <w:rsid w:val="00D94FA4"/>
    <w:rsid w:val="00D97247"/>
    <w:rsid w:val="00DB3508"/>
    <w:rsid w:val="00E30A83"/>
    <w:rsid w:val="00E33428"/>
    <w:rsid w:val="00E45C73"/>
    <w:rsid w:val="00E47790"/>
    <w:rsid w:val="00E548C2"/>
    <w:rsid w:val="00E604C8"/>
    <w:rsid w:val="00E64CB1"/>
    <w:rsid w:val="00E65591"/>
    <w:rsid w:val="00E7235E"/>
    <w:rsid w:val="00E76924"/>
    <w:rsid w:val="00E846BB"/>
    <w:rsid w:val="00E86EC6"/>
    <w:rsid w:val="00E961FE"/>
    <w:rsid w:val="00EB2AC3"/>
    <w:rsid w:val="00EB48DE"/>
    <w:rsid w:val="00F57DA0"/>
    <w:rsid w:val="00F85925"/>
    <w:rsid w:val="00F96579"/>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D5C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72A376"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CEC597" w:themeColor="accent5"/>
      <w:sz w:val="24"/>
    </w:rPr>
  </w:style>
  <w:style w:type="character" w:customStyle="1" w:styleId="QuoteChar">
    <w:name w:val="Quote Char"/>
    <w:basedOn w:val="DefaultParagraphFont"/>
    <w:link w:val="Quote"/>
    <w:uiPriority w:val="9"/>
    <w:rsid w:val="00AD56E9"/>
    <w:rPr>
      <w:i/>
      <w:iCs/>
      <w:color w:val="CEC597"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72A376"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CE6767" w:themeColor="accent6" w:themeShade="BF"/>
    </w:rPr>
  </w:style>
  <w:style w:type="character" w:customStyle="1" w:styleId="BodyText2Char">
    <w:name w:val="Body Text 2 Char"/>
    <w:basedOn w:val="DefaultParagraphFont"/>
    <w:link w:val="BodyText2"/>
    <w:uiPriority w:val="9"/>
    <w:rsid w:val="00AD56E9"/>
    <w:rPr>
      <w:color w:val="CE6767" w:themeColor="accent6" w:themeShade="BF"/>
      <w:sz w:val="22"/>
    </w:rPr>
  </w:style>
  <w:style w:type="paragraph" w:styleId="BodyText">
    <w:name w:val="Body Text"/>
    <w:basedOn w:val="Normal"/>
    <w:link w:val="BodyTextChar"/>
    <w:uiPriority w:val="9"/>
    <w:unhideWhenUsed/>
    <w:qFormat/>
    <w:rsid w:val="00901E1B"/>
    <w:pPr>
      <w:spacing w:line="300" w:lineRule="auto"/>
    </w:pPr>
    <w:rPr>
      <w:color w:val="CEC597" w:themeColor="accent5"/>
    </w:rPr>
  </w:style>
  <w:style w:type="character" w:customStyle="1" w:styleId="BodyTextChar">
    <w:name w:val="Body Text Char"/>
    <w:basedOn w:val="DefaultParagraphFont"/>
    <w:link w:val="BodyText"/>
    <w:uiPriority w:val="9"/>
    <w:rsid w:val="00AD56E9"/>
    <w:rPr>
      <w:color w:val="CEC597"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72A376"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72A376"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DB5353" w:themeColor="hyperlink"/>
      <w:u w:val="single"/>
    </w:rPr>
  </w:style>
  <w:style w:type="character" w:styleId="FollowedHyperlink">
    <w:name w:val="FollowedHyperlink"/>
    <w:basedOn w:val="DefaultParagraphFont"/>
    <w:uiPriority w:val="99"/>
    <w:semiHidden/>
    <w:unhideWhenUsed/>
    <w:rsid w:val="00D1056B"/>
    <w:rPr>
      <w:color w:val="90363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72A376"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CEC597" w:themeColor="accent5"/>
      <w:sz w:val="24"/>
    </w:rPr>
  </w:style>
  <w:style w:type="character" w:customStyle="1" w:styleId="QuoteChar">
    <w:name w:val="Quote Char"/>
    <w:basedOn w:val="DefaultParagraphFont"/>
    <w:link w:val="Quote"/>
    <w:uiPriority w:val="9"/>
    <w:rsid w:val="00AD56E9"/>
    <w:rPr>
      <w:i/>
      <w:iCs/>
      <w:color w:val="CEC597"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72A376"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CE6767" w:themeColor="accent6" w:themeShade="BF"/>
    </w:rPr>
  </w:style>
  <w:style w:type="character" w:customStyle="1" w:styleId="BodyText2Char">
    <w:name w:val="Body Text 2 Char"/>
    <w:basedOn w:val="DefaultParagraphFont"/>
    <w:link w:val="BodyText2"/>
    <w:uiPriority w:val="9"/>
    <w:rsid w:val="00AD56E9"/>
    <w:rPr>
      <w:color w:val="CE6767" w:themeColor="accent6" w:themeShade="BF"/>
      <w:sz w:val="22"/>
    </w:rPr>
  </w:style>
  <w:style w:type="paragraph" w:styleId="BodyText">
    <w:name w:val="Body Text"/>
    <w:basedOn w:val="Normal"/>
    <w:link w:val="BodyTextChar"/>
    <w:uiPriority w:val="9"/>
    <w:unhideWhenUsed/>
    <w:qFormat/>
    <w:rsid w:val="00901E1B"/>
    <w:pPr>
      <w:spacing w:line="300" w:lineRule="auto"/>
    </w:pPr>
    <w:rPr>
      <w:color w:val="CEC597" w:themeColor="accent5"/>
    </w:rPr>
  </w:style>
  <w:style w:type="character" w:customStyle="1" w:styleId="BodyTextChar">
    <w:name w:val="Body Text Char"/>
    <w:basedOn w:val="DefaultParagraphFont"/>
    <w:link w:val="BodyText"/>
    <w:uiPriority w:val="9"/>
    <w:rsid w:val="00AD56E9"/>
    <w:rPr>
      <w:color w:val="CEC597"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72A376"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72A376"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DB5353" w:themeColor="hyperlink"/>
      <w:u w:val="single"/>
    </w:rPr>
  </w:style>
  <w:style w:type="character" w:styleId="FollowedHyperlink">
    <w:name w:val="FollowedHyperlink"/>
    <w:basedOn w:val="DefaultParagraphFont"/>
    <w:uiPriority w:val="99"/>
    <w:semiHidden/>
    <w:unhideWhenUsed/>
    <w:rsid w:val="00D1056B"/>
    <w:rPr>
      <w:color w:val="90363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gif"/><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bower@d49.org" TargetMode="External"/><Relationship Id="rId8" Type="http://schemas.openxmlformats.org/officeDocument/2006/relationships/hyperlink" Target="mailto:gstarr@d49.org" TargetMode="External"/><Relationship Id="rId9" Type="http://schemas.openxmlformats.org/officeDocument/2006/relationships/hyperlink" Target="mailto:tbower@d49.org" TargetMode="External"/><Relationship Id="rId10" Type="http://schemas.openxmlformats.org/officeDocument/2006/relationships/hyperlink" Target="mailto:gstarr@d49.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TotalTime>
  <Pages>1</Pages>
  <Words>2</Words>
  <Characters>15</Characters>
  <Application>Microsoft Macintosh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Starr</dc:creator>
  <cp:keywords/>
  <dc:description/>
  <cp:lastModifiedBy>Brian  Hepperle</cp:lastModifiedBy>
  <cp:revision>2</cp:revision>
  <cp:lastPrinted>2013-01-31T15:12:00Z</cp:lastPrinted>
  <dcterms:created xsi:type="dcterms:W3CDTF">2014-02-10T13:26:00Z</dcterms:created>
  <dcterms:modified xsi:type="dcterms:W3CDTF">2014-02-10T13:26:00Z</dcterms:modified>
  <cp:category/>
</cp:coreProperties>
</file>